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529F6" w14:textId="235530C0" w:rsidR="00BD49E7" w:rsidRDefault="00BD49E7" w:rsidP="000A48A0">
      <w:pPr>
        <w:spacing w:after="0" w:line="360" w:lineRule="auto"/>
        <w:ind w:left="-851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60288" behindDoc="1" locked="0" layoutInCell="1" allowOverlap="1" wp14:anchorId="6351643A" wp14:editId="163BF524">
            <wp:simplePos x="0" y="0"/>
            <wp:positionH relativeFrom="margin">
              <wp:posOffset>2072005</wp:posOffset>
            </wp:positionH>
            <wp:positionV relativeFrom="margin">
              <wp:posOffset>-530860</wp:posOffset>
            </wp:positionV>
            <wp:extent cx="1250315" cy="676275"/>
            <wp:effectExtent l="0" t="0" r="6985" b="9525"/>
            <wp:wrapThrough wrapText="bothSides">
              <wp:wrapPolygon edited="0">
                <wp:start x="0" y="0"/>
                <wp:lineTo x="0" y="21296"/>
                <wp:lineTo x="21392" y="21296"/>
                <wp:lineTo x="21392" y="0"/>
                <wp:lineTo x="0" y="0"/>
              </wp:wrapPolygon>
            </wp:wrapThrough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5853B" w14:textId="7E05724B" w:rsidR="000A48A0" w:rsidRPr="002648D2" w:rsidRDefault="000A48A0" w:rsidP="000A48A0">
      <w:pPr>
        <w:spacing w:after="0" w:line="276" w:lineRule="auto"/>
        <w:jc w:val="center"/>
        <w:rPr>
          <w:rFonts w:cs="Arial"/>
          <w:b/>
        </w:rPr>
      </w:pPr>
      <w:r>
        <w:rPr>
          <w:rFonts w:cs="Arial"/>
          <w:b/>
        </w:rPr>
        <w:t>PART 2: INVESTIGATION</w:t>
      </w:r>
      <w:r w:rsidRPr="002648D2">
        <w:rPr>
          <w:rFonts w:cs="Arial"/>
          <w:b/>
        </w:rPr>
        <w:t xml:space="preserve"> FORM</w:t>
      </w:r>
    </w:p>
    <w:p w14:paraId="0DF51EC0" w14:textId="77777777" w:rsidR="000A48A0" w:rsidRDefault="000A48A0" w:rsidP="000A48A0">
      <w:pPr>
        <w:spacing w:after="0" w:line="276" w:lineRule="auto"/>
        <w:jc w:val="center"/>
        <w:rPr>
          <w:rFonts w:cs="Arial"/>
          <w:b/>
        </w:rPr>
      </w:pPr>
      <w:r w:rsidRPr="002648D2">
        <w:rPr>
          <w:rFonts w:cs="Arial"/>
          <w:b/>
        </w:rPr>
        <w:t>SECTION 40, MEDICAL DEVICE ACT 727 (2012)</w:t>
      </w:r>
    </w:p>
    <w:p w14:paraId="01D18230" w14:textId="77777777" w:rsidR="00752414" w:rsidRDefault="00752414" w:rsidP="000A48A0">
      <w:pPr>
        <w:spacing w:after="0" w:line="276" w:lineRule="auto"/>
        <w:jc w:val="center"/>
        <w:rPr>
          <w:rFonts w:cstheme="minorHAnsi"/>
          <w:b/>
          <w:i/>
          <w:iCs/>
          <w:color w:val="0000FF"/>
        </w:rPr>
      </w:pPr>
    </w:p>
    <w:p w14:paraId="5D7C1C97" w14:textId="77777777" w:rsidR="00752414" w:rsidRPr="0042785A" w:rsidRDefault="00752414" w:rsidP="00BD49E7">
      <w:pPr>
        <w:spacing w:after="0" w:line="276" w:lineRule="auto"/>
        <w:ind w:left="-851" w:right="-330"/>
        <w:rPr>
          <w:rFonts w:cs="Arial"/>
          <w:sz w:val="18"/>
          <w:szCs w:val="18"/>
          <w:lang w:eastAsia="en-AU"/>
        </w:rPr>
      </w:pPr>
      <w:r w:rsidRPr="0042785A">
        <w:rPr>
          <w:rFonts w:cs="Arial"/>
          <w:sz w:val="18"/>
          <w:szCs w:val="18"/>
          <w:lang w:eastAsia="en-AU"/>
        </w:rPr>
        <w:t>Notes:</w:t>
      </w:r>
    </w:p>
    <w:p w14:paraId="3C4D7ECB" w14:textId="6592E693" w:rsidR="00752414" w:rsidRPr="00752414" w:rsidRDefault="00752414" w:rsidP="00BD49E7">
      <w:pPr>
        <w:spacing w:after="0" w:line="276" w:lineRule="auto"/>
        <w:ind w:left="-851" w:right="-330"/>
        <w:rPr>
          <w:rFonts w:cs="Arial"/>
          <w:sz w:val="18"/>
          <w:szCs w:val="18"/>
          <w:lang w:eastAsia="en-AU"/>
        </w:rPr>
      </w:pPr>
      <w:r w:rsidRPr="0042785A">
        <w:rPr>
          <w:rFonts w:cs="Arial"/>
          <w:sz w:val="18"/>
          <w:szCs w:val="18"/>
          <w:lang w:eastAsia="en-AU"/>
        </w:rPr>
        <w:t xml:space="preserve">1. </w:t>
      </w:r>
      <w:r w:rsidRPr="00752414">
        <w:rPr>
          <w:rFonts w:cs="Arial"/>
          <w:sz w:val="18"/>
          <w:szCs w:val="18"/>
          <w:lang w:eastAsia="en-AU"/>
        </w:rPr>
        <w:t>This form shall be accompanied with the investigation report otherwise the form will not be accepted.</w:t>
      </w:r>
    </w:p>
    <w:p w14:paraId="7D61ACB0" w14:textId="444A72F0" w:rsidR="00752414" w:rsidRPr="0042785A" w:rsidRDefault="00752414" w:rsidP="00BD49E7">
      <w:pPr>
        <w:spacing w:after="0" w:line="276" w:lineRule="auto"/>
        <w:ind w:left="-851" w:right="-330"/>
        <w:rPr>
          <w:rFonts w:cs="Arial"/>
          <w:sz w:val="18"/>
          <w:szCs w:val="18"/>
          <w:lang w:eastAsia="en-AU"/>
        </w:rPr>
      </w:pPr>
      <w:r>
        <w:rPr>
          <w:rFonts w:cs="Arial"/>
          <w:sz w:val="18"/>
          <w:szCs w:val="18"/>
          <w:lang w:eastAsia="en-AU"/>
        </w:rPr>
        <w:t xml:space="preserve">2. </w:t>
      </w:r>
      <w:r w:rsidRPr="0042785A">
        <w:rPr>
          <w:rFonts w:cs="Arial"/>
          <w:sz w:val="18"/>
          <w:szCs w:val="18"/>
          <w:lang w:eastAsia="en-AU"/>
        </w:rPr>
        <w:t xml:space="preserve">This </w:t>
      </w:r>
      <w:r>
        <w:rPr>
          <w:rFonts w:cs="Arial"/>
          <w:sz w:val="18"/>
          <w:szCs w:val="18"/>
          <w:lang w:eastAsia="en-AU"/>
        </w:rPr>
        <w:t xml:space="preserve">investigation </w:t>
      </w:r>
      <w:r w:rsidRPr="0042785A">
        <w:rPr>
          <w:rFonts w:cs="Arial"/>
          <w:sz w:val="18"/>
          <w:szCs w:val="18"/>
          <w:lang w:eastAsia="en-AU"/>
        </w:rPr>
        <w:t xml:space="preserve">form may be used by establishment as a template (medical device manufacturer (local)/ authorised representative/ distributor) to submit report </w:t>
      </w:r>
      <w:r>
        <w:rPr>
          <w:rFonts w:cs="Arial"/>
          <w:sz w:val="18"/>
          <w:szCs w:val="18"/>
          <w:lang w:eastAsia="en-AU"/>
        </w:rPr>
        <w:t>on</w:t>
      </w:r>
      <w:r w:rsidRPr="0042785A">
        <w:rPr>
          <w:rFonts w:cs="Arial"/>
          <w:sz w:val="18"/>
          <w:szCs w:val="18"/>
          <w:lang w:eastAsia="en-AU"/>
        </w:rPr>
        <w:t xml:space="preserve"> </w:t>
      </w:r>
      <w:r>
        <w:rPr>
          <w:rFonts w:cs="Arial"/>
          <w:sz w:val="18"/>
          <w:szCs w:val="18"/>
          <w:lang w:eastAsia="en-AU"/>
        </w:rPr>
        <w:t>investigation</w:t>
      </w:r>
      <w:r w:rsidRPr="0042785A">
        <w:rPr>
          <w:rFonts w:cs="Arial"/>
          <w:sz w:val="18"/>
          <w:szCs w:val="18"/>
          <w:lang w:eastAsia="en-AU"/>
        </w:rPr>
        <w:t xml:space="preserve"> involving</w:t>
      </w:r>
      <w:r>
        <w:rPr>
          <w:rFonts w:cs="Arial"/>
          <w:sz w:val="18"/>
          <w:szCs w:val="18"/>
          <w:lang w:eastAsia="en-AU"/>
        </w:rPr>
        <w:t xml:space="preserve"> any incidents related to</w:t>
      </w:r>
      <w:r w:rsidRPr="0042785A">
        <w:rPr>
          <w:rFonts w:cs="Arial"/>
          <w:sz w:val="18"/>
          <w:szCs w:val="18"/>
          <w:lang w:eastAsia="en-AU"/>
        </w:rPr>
        <w:t xml:space="preserve"> its medical device recorded inside or outside Malaysia </w:t>
      </w:r>
      <w:r w:rsidRPr="0042785A">
        <w:rPr>
          <w:rFonts w:cs="Arial"/>
          <w:sz w:val="18"/>
          <w:szCs w:val="18"/>
          <w:u w:val="single"/>
          <w:lang w:eastAsia="en-AU"/>
        </w:rPr>
        <w:t xml:space="preserve">only if the medical device is </w:t>
      </w:r>
      <w:r w:rsidR="008C1FA9">
        <w:rPr>
          <w:rFonts w:cs="Arial"/>
          <w:sz w:val="18"/>
          <w:szCs w:val="18"/>
          <w:u w:val="single"/>
          <w:lang w:eastAsia="en-AU"/>
        </w:rPr>
        <w:t>registered</w:t>
      </w:r>
      <w:r w:rsidRPr="0042785A">
        <w:rPr>
          <w:rFonts w:cs="Arial"/>
          <w:sz w:val="18"/>
          <w:szCs w:val="18"/>
          <w:u w:val="single"/>
          <w:lang w:eastAsia="en-AU"/>
        </w:rPr>
        <w:t xml:space="preserve"> in Malaysian market</w:t>
      </w:r>
      <w:r w:rsidRPr="0042785A">
        <w:rPr>
          <w:rFonts w:cs="Arial"/>
          <w:sz w:val="18"/>
          <w:szCs w:val="18"/>
          <w:lang w:eastAsia="en-AU"/>
        </w:rPr>
        <w:t xml:space="preserve">. </w:t>
      </w:r>
    </w:p>
    <w:p w14:paraId="272AD8FF" w14:textId="38F1BBEE" w:rsidR="00752414" w:rsidRPr="0042785A" w:rsidRDefault="00752414" w:rsidP="00BD49E7">
      <w:pPr>
        <w:spacing w:after="0" w:line="276" w:lineRule="auto"/>
        <w:ind w:left="-851" w:right="-330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lang w:eastAsia="en-AU"/>
        </w:rPr>
        <w:t>3</w:t>
      </w:r>
      <w:r w:rsidRPr="0042785A">
        <w:rPr>
          <w:rFonts w:cs="Arial"/>
          <w:sz w:val="18"/>
          <w:szCs w:val="18"/>
          <w:lang w:eastAsia="en-AU"/>
        </w:rPr>
        <w:t>. Although the format of the form might differ from one establishment to another, the contents of this form are mandatory. It is mandatory to complete all the information.</w:t>
      </w:r>
      <w:r w:rsidRPr="0042785A">
        <w:rPr>
          <w:rFonts w:cs="Arial"/>
          <w:sz w:val="18"/>
          <w:szCs w:val="18"/>
        </w:rPr>
        <w:t xml:space="preserve"> </w:t>
      </w:r>
    </w:p>
    <w:p w14:paraId="6EA03249" w14:textId="77777777" w:rsidR="000A48A0" w:rsidRPr="006101D9" w:rsidRDefault="000A48A0" w:rsidP="000A48A0">
      <w:pPr>
        <w:spacing w:after="0" w:line="240" w:lineRule="auto"/>
        <w:rPr>
          <w:rFonts w:ascii="Times New Roman" w:hAnsi="Times New Roman"/>
          <w:b/>
          <w:i/>
          <w:color w:val="000000"/>
          <w:sz w:val="18"/>
          <w:szCs w:val="18"/>
        </w:rPr>
      </w:pPr>
    </w:p>
    <w:tbl>
      <w:tblPr>
        <w:tblW w:w="5547" w:type="pct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170"/>
        <w:gridCol w:w="6470"/>
      </w:tblGrid>
      <w:tr w:rsidR="000A48A0" w:rsidRPr="006D089F" w14:paraId="0039C843" w14:textId="77777777" w:rsidTr="00BD49E7">
        <w:trPr>
          <w:cantSplit/>
          <w:trHeight w:val="277"/>
        </w:trPr>
        <w:tc>
          <w:tcPr>
            <w:tcW w:w="1644" w:type="pct"/>
            <w:vAlign w:val="center"/>
          </w:tcPr>
          <w:p w14:paraId="12B60406" w14:textId="454C3CDB" w:rsidR="000A48A0" w:rsidRPr="009015D7" w:rsidRDefault="008C1FA9" w:rsidP="00F00183">
            <w:pPr>
              <w:spacing w:before="40" w:after="40" w:line="240" w:lineRule="auto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Establishment</w:t>
            </w:r>
            <w:r w:rsidR="000A48A0" w:rsidRPr="009015D7">
              <w:rPr>
                <w:rFonts w:cs="Arial"/>
                <w:b/>
                <w:sz w:val="18"/>
                <w:szCs w:val="18"/>
              </w:rPr>
              <w:t xml:space="preserve"> Reference No</w:t>
            </w:r>
            <w:r w:rsidR="000A48A0" w:rsidRPr="009015D7">
              <w:rPr>
                <w:rFonts w:cs="Arial"/>
                <w:color w:val="FF0000"/>
                <w:sz w:val="18"/>
                <w:szCs w:val="18"/>
              </w:rPr>
              <w:t>.</w:t>
            </w:r>
          </w:p>
        </w:tc>
        <w:tc>
          <w:tcPr>
            <w:tcW w:w="3356" w:type="pct"/>
            <w:vAlign w:val="center"/>
          </w:tcPr>
          <w:p w14:paraId="6BC50410" w14:textId="6B934F7B" w:rsidR="000A48A0" w:rsidRPr="002648D2" w:rsidRDefault="008C1FA9" w:rsidP="00F00183">
            <w:pPr>
              <w:spacing w:before="40" w:after="40" w:line="240" w:lineRule="auto"/>
              <w:rPr>
                <w:rFonts w:cs="Arial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FF0000"/>
                <w:sz w:val="18"/>
                <w:szCs w:val="18"/>
              </w:rPr>
              <w:t>&lt;</w:t>
            </w:r>
            <w:r w:rsidRPr="009015D7">
              <w:rPr>
                <w:rFonts w:cstheme="minorHAnsi"/>
                <w:i/>
                <w:iCs/>
                <w:color w:val="FF0000"/>
                <w:sz w:val="18"/>
                <w:szCs w:val="18"/>
              </w:rPr>
              <w:t xml:space="preserve">To be filled by </w:t>
            </w:r>
            <w:r>
              <w:rPr>
                <w:rFonts w:cstheme="minorHAnsi"/>
                <w:i/>
                <w:iCs/>
                <w:color w:val="FF0000"/>
                <w:sz w:val="18"/>
                <w:szCs w:val="18"/>
              </w:rPr>
              <w:t>Establishment&gt;</w:t>
            </w:r>
          </w:p>
        </w:tc>
      </w:tr>
      <w:tr w:rsidR="000A48A0" w:rsidRPr="002648D2" w14:paraId="1EA00D17" w14:textId="77777777" w:rsidTr="00BD49E7">
        <w:trPr>
          <w:cantSplit/>
          <w:trHeight w:val="386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9D43FCA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b/>
              </w:rPr>
            </w:pPr>
            <w:r w:rsidRPr="002648D2">
              <w:rPr>
                <w:rFonts w:cs="Arial"/>
                <w:b/>
              </w:rPr>
              <w:t xml:space="preserve">Results of Manufacturer Investigation </w:t>
            </w:r>
          </w:p>
        </w:tc>
      </w:tr>
      <w:tr w:rsidR="000A48A0" w:rsidRPr="002648D2" w14:paraId="60E7851E" w14:textId="77777777" w:rsidTr="00BD49E7">
        <w:trPr>
          <w:cantSplit/>
          <w:trHeight w:val="386"/>
        </w:trPr>
        <w:tc>
          <w:tcPr>
            <w:tcW w:w="1644" w:type="pct"/>
            <w:vAlign w:val="center"/>
          </w:tcPr>
          <w:p w14:paraId="5426C8DD" w14:textId="77777777" w:rsidR="001B636A" w:rsidRDefault="000A48A0" w:rsidP="00F00183">
            <w:pPr>
              <w:spacing w:before="40" w:after="40" w:line="240" w:lineRule="auto"/>
              <w:rPr>
                <w:rFonts w:cs="Arial"/>
                <w:color w:val="000000"/>
                <w:shd w:val="clear" w:color="auto" w:fill="FFFFFF"/>
              </w:rPr>
            </w:pPr>
            <w:r w:rsidRPr="002648D2">
              <w:rPr>
                <w:rFonts w:cs="Arial"/>
                <w:color w:val="000000"/>
                <w:shd w:val="clear" w:color="auto" w:fill="FFFFFF"/>
              </w:rPr>
              <w:t>Investigation findings</w:t>
            </w:r>
            <w:r w:rsidR="002D4742">
              <w:rPr>
                <w:rFonts w:cs="Arial"/>
                <w:color w:val="000000"/>
                <w:shd w:val="clear" w:color="auto" w:fill="FFFFFF"/>
              </w:rPr>
              <w:t>*</w:t>
            </w:r>
          </w:p>
          <w:p w14:paraId="7D22E3A0" w14:textId="20B736E5" w:rsidR="000A48A0" w:rsidRPr="002648D2" w:rsidRDefault="001B636A" w:rsidP="00F00183">
            <w:pPr>
              <w:spacing w:before="40" w:after="40" w:line="240" w:lineRule="auto"/>
              <w:rPr>
                <w:rFonts w:cs="Arial"/>
                <w:color w:val="000000"/>
                <w:shd w:val="clear" w:color="auto" w:fill="FFFFFF"/>
              </w:rPr>
            </w:pPr>
            <w:r w:rsidRPr="00752414">
              <w:rPr>
                <w:rFonts w:cstheme="minorHAnsi"/>
                <w:bCs/>
                <w:i/>
                <w:iCs/>
                <w:sz w:val="18"/>
                <w:szCs w:val="18"/>
              </w:rPr>
              <w:t xml:space="preserve">Please </w:t>
            </w:r>
            <w:r>
              <w:rPr>
                <w:rFonts w:cstheme="minorHAnsi"/>
                <w:bCs/>
                <w:i/>
                <w:iCs/>
                <w:sz w:val="18"/>
                <w:szCs w:val="18"/>
              </w:rPr>
              <w:t>tick</w:t>
            </w:r>
            <w:r w:rsidRPr="00752414">
              <w:rPr>
                <w:rFonts w:cstheme="minorHAnsi"/>
                <w:bCs/>
                <w:i/>
                <w:iCs/>
                <w:sz w:val="18"/>
                <w:szCs w:val="18"/>
              </w:rPr>
              <w:t xml:space="preserve"> more than one if there are more findings</w:t>
            </w:r>
          </w:p>
        </w:tc>
        <w:tc>
          <w:tcPr>
            <w:tcW w:w="3356" w:type="pct"/>
          </w:tcPr>
          <w:p w14:paraId="3E835AC6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Biological Problem Identified</w:t>
            </w:r>
          </w:p>
          <w:p w14:paraId="503E3C44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Electrical Problem Identified</w:t>
            </w:r>
          </w:p>
          <w:p w14:paraId="7E9ACA7A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Electromagnetic Compatibility Problem Identified</w:t>
            </w:r>
          </w:p>
          <w:p w14:paraId="135698FE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Interoperability Problem Identified</w:t>
            </w:r>
          </w:p>
          <w:p w14:paraId="7C3806AF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Labelling and Instructions for Use/Maintenance</w:t>
            </w:r>
          </w:p>
          <w:p w14:paraId="0C65738B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Material and/or Chemical Problem Identified</w:t>
            </w:r>
          </w:p>
          <w:p w14:paraId="2B0E5AAA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Mechanical Problem Identified</w:t>
            </w:r>
          </w:p>
          <w:p w14:paraId="60B8E3F4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Optical Problem Identified</w:t>
            </w:r>
          </w:p>
          <w:p w14:paraId="300DEA53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Clinical Imaging Problem Identified</w:t>
            </w:r>
          </w:p>
          <w:p w14:paraId="20E32E19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Software Problem Identified</w:t>
            </w:r>
          </w:p>
          <w:p w14:paraId="466C348C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Thermal Problem</w:t>
            </w:r>
          </w:p>
          <w:p w14:paraId="4028B2EE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Protective System Problem Identified</w:t>
            </w:r>
          </w:p>
          <w:p w14:paraId="746526A8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Operational Problem Identified</w:t>
            </w:r>
          </w:p>
          <w:p w14:paraId="6788DED5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Patient Sample Problem</w:t>
            </w:r>
          </w:p>
          <w:p w14:paraId="08D98F7D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Environment Problem Identified</w:t>
            </w:r>
          </w:p>
          <w:p w14:paraId="1D62566D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Manufacturing Process Problem Identified</w:t>
            </w:r>
          </w:p>
          <w:p w14:paraId="609A46EC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Maintenance Problem Identified</w:t>
            </w:r>
          </w:p>
          <w:p w14:paraId="199FB5D6" w14:textId="77777777" w:rsidR="000A48A0" w:rsidRPr="002648D2" w:rsidRDefault="000A48A0" w:rsidP="00F00183">
            <w:pPr>
              <w:pBdr>
                <w:bottom w:val="single" w:sz="12" w:space="1" w:color="auto"/>
              </w:pBd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Transport/Storage Problem Identified</w:t>
            </w:r>
          </w:p>
          <w:p w14:paraId="1F0F8E03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No Device Problem Found</w:t>
            </w:r>
            <w:r w:rsidRPr="002648D2">
              <w:rPr>
                <w:rFonts w:cs="Arial"/>
                <w:color w:val="000000"/>
              </w:rPr>
              <w:tab/>
            </w:r>
            <w:r w:rsidRPr="002648D2">
              <w:rPr>
                <w:rFonts w:cs="Arial"/>
                <w:color w:val="000000"/>
              </w:rPr>
              <w:tab/>
            </w:r>
          </w:p>
          <w:p w14:paraId="32C7D691" w14:textId="77777777" w:rsidR="000A48A0" w:rsidRPr="002648D2" w:rsidRDefault="000A48A0" w:rsidP="00F00183">
            <w:pPr>
              <w:pBdr>
                <w:bottom w:val="single" w:sz="12" w:space="1" w:color="auto"/>
              </w:pBd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No Findings Available</w:t>
            </w:r>
          </w:p>
          <w:p w14:paraId="377F4B79" w14:textId="77777777" w:rsidR="000A48A0" w:rsidRPr="002648D2" w:rsidRDefault="000A48A0" w:rsidP="00F00183">
            <w:pPr>
              <w:pBdr>
                <w:bottom w:val="single" w:sz="12" w:space="1" w:color="auto"/>
              </w:pBd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Results Pending Completion of Investigation</w:t>
            </w:r>
          </w:p>
          <w:p w14:paraId="297F2FC9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Appropriate Term/Code Not Available</w:t>
            </w:r>
          </w:p>
          <w:p w14:paraId="0F58E8CC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b/>
                <w:color w:val="000000"/>
              </w:rPr>
            </w:pPr>
            <w:r w:rsidRPr="002648D2">
              <w:rPr>
                <w:rFonts w:cs="Arial"/>
                <w:b/>
                <w:color w:val="0070C0"/>
              </w:rPr>
              <w:t xml:space="preserve"> </w:t>
            </w:r>
          </w:p>
        </w:tc>
      </w:tr>
      <w:tr w:rsidR="00BD49E7" w:rsidRPr="002648D2" w14:paraId="7C84A871" w14:textId="77777777" w:rsidTr="005D3C5B">
        <w:trPr>
          <w:cantSplit/>
          <w:trHeight w:val="782"/>
        </w:trPr>
        <w:tc>
          <w:tcPr>
            <w:tcW w:w="1644" w:type="pct"/>
            <w:vAlign w:val="center"/>
          </w:tcPr>
          <w:p w14:paraId="6742C89D" w14:textId="768D176B" w:rsidR="00BD49E7" w:rsidRPr="002648D2" w:rsidRDefault="00BD49E7" w:rsidP="002D4742">
            <w:pPr>
              <w:spacing w:before="40" w:after="40" w:line="240" w:lineRule="auto"/>
              <w:rPr>
                <w:rFonts w:cs="Arial"/>
                <w:color w:val="000000"/>
                <w:shd w:val="clear" w:color="auto" w:fill="FFFFFF"/>
              </w:rPr>
            </w:pPr>
            <w:r w:rsidRPr="002648D2">
              <w:rPr>
                <w:rFonts w:cs="Arial"/>
                <w:color w:val="000000"/>
                <w:shd w:val="clear" w:color="auto" w:fill="FFFFFF"/>
              </w:rPr>
              <w:t>Root cause of the incident</w:t>
            </w:r>
            <w:r w:rsidR="002D4742">
              <w:rPr>
                <w:rFonts w:cs="Arial"/>
                <w:color w:val="000000"/>
                <w:shd w:val="clear" w:color="auto" w:fill="FFFFFF"/>
              </w:rPr>
              <w:t>*</w:t>
            </w:r>
          </w:p>
        </w:tc>
        <w:tc>
          <w:tcPr>
            <w:tcW w:w="3356" w:type="pct"/>
          </w:tcPr>
          <w:p w14:paraId="2B88E084" w14:textId="77777777" w:rsidR="00BD49E7" w:rsidRDefault="00BD49E7" w:rsidP="00F00183">
            <w:pPr>
              <w:spacing w:before="40" w:after="40" w:line="240" w:lineRule="auto"/>
              <w:rPr>
                <w:rFonts w:cs="Arial"/>
                <w:b/>
                <w:color w:val="000000"/>
              </w:rPr>
            </w:pPr>
          </w:p>
          <w:p w14:paraId="3D19F26F" w14:textId="77777777" w:rsidR="002D4742" w:rsidRDefault="002D4742" w:rsidP="00F00183">
            <w:pPr>
              <w:spacing w:before="40" w:after="40" w:line="240" w:lineRule="auto"/>
              <w:rPr>
                <w:rFonts w:cs="Arial"/>
                <w:b/>
                <w:color w:val="000000"/>
              </w:rPr>
            </w:pPr>
          </w:p>
          <w:p w14:paraId="08172F77" w14:textId="77777777" w:rsidR="002D4742" w:rsidRPr="002648D2" w:rsidRDefault="002D4742" w:rsidP="00F00183">
            <w:pPr>
              <w:spacing w:before="40" w:after="40" w:line="240" w:lineRule="auto"/>
              <w:rPr>
                <w:rFonts w:cs="Arial"/>
                <w:b/>
                <w:color w:val="000000"/>
              </w:rPr>
            </w:pPr>
          </w:p>
        </w:tc>
      </w:tr>
      <w:tr w:rsidR="000A48A0" w:rsidRPr="002648D2" w14:paraId="335F4396" w14:textId="77777777" w:rsidTr="00BD49E7">
        <w:trPr>
          <w:cantSplit/>
          <w:trHeight w:val="386"/>
        </w:trPr>
        <w:tc>
          <w:tcPr>
            <w:tcW w:w="1644" w:type="pct"/>
            <w:vAlign w:val="center"/>
          </w:tcPr>
          <w:p w14:paraId="532C4558" w14:textId="1EBB59D0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  <w:shd w:val="clear" w:color="auto" w:fill="FFFFFF"/>
              </w:rPr>
            </w:pPr>
            <w:r w:rsidRPr="002648D2">
              <w:rPr>
                <w:rFonts w:cs="Arial"/>
                <w:color w:val="000000"/>
                <w:shd w:val="clear" w:color="auto" w:fill="FFFFFF"/>
              </w:rPr>
              <w:t xml:space="preserve">Corrective Action and Preventive Action </w:t>
            </w:r>
            <w:r w:rsidR="001B636A">
              <w:rPr>
                <w:rFonts w:cs="Arial"/>
                <w:color w:val="000000"/>
                <w:shd w:val="clear" w:color="auto" w:fill="FFFFFF"/>
              </w:rPr>
              <w:t xml:space="preserve">(CAPA) </w:t>
            </w:r>
            <w:r w:rsidRPr="002648D2">
              <w:rPr>
                <w:rFonts w:cs="Arial"/>
                <w:color w:val="000000"/>
                <w:shd w:val="clear" w:color="auto" w:fill="FFFFFF"/>
              </w:rPr>
              <w:t>has been taken by the manufacturer</w:t>
            </w:r>
            <w:r w:rsidR="002D4742">
              <w:rPr>
                <w:rFonts w:cs="Arial"/>
                <w:color w:val="000000"/>
                <w:shd w:val="clear" w:color="auto" w:fill="FFFFFF"/>
              </w:rPr>
              <w:t>*</w:t>
            </w:r>
          </w:p>
        </w:tc>
        <w:tc>
          <w:tcPr>
            <w:tcW w:w="3356" w:type="pct"/>
          </w:tcPr>
          <w:p w14:paraId="646D3568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Yes </w:t>
            </w:r>
            <w:r w:rsidRPr="002648D2">
              <w:rPr>
                <w:rFonts w:cs="Arial"/>
                <w:color w:val="000000"/>
              </w:rPr>
              <w:tab/>
            </w:r>
            <w:r w:rsidRPr="002648D2">
              <w:rPr>
                <w:rFonts w:cs="Arial"/>
                <w:color w:val="000000"/>
              </w:rPr>
              <w:tab/>
            </w:r>
          </w:p>
          <w:p w14:paraId="4CA6BAF6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b/>
                <w:color w:val="0070C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No, please justify: ______________________</w:t>
            </w:r>
          </w:p>
        </w:tc>
      </w:tr>
      <w:tr w:rsidR="000A48A0" w:rsidRPr="002648D2" w14:paraId="67660D16" w14:textId="77777777" w:rsidTr="00BD49E7">
        <w:trPr>
          <w:cantSplit/>
          <w:trHeight w:val="386"/>
        </w:trPr>
        <w:tc>
          <w:tcPr>
            <w:tcW w:w="1644" w:type="pct"/>
            <w:vAlign w:val="center"/>
          </w:tcPr>
          <w:p w14:paraId="68B0B19F" w14:textId="3B56802E" w:rsidR="000A48A0" w:rsidRPr="002648D2" w:rsidRDefault="00F3647B" w:rsidP="00F00183">
            <w:pPr>
              <w:spacing w:before="40" w:after="40" w:line="240" w:lineRule="auto"/>
              <w:rPr>
                <w:rFonts w:cs="Arial"/>
                <w:color w:val="000000"/>
                <w:shd w:val="clear" w:color="auto" w:fill="FFFFFF"/>
              </w:rPr>
            </w:pPr>
            <w:r w:rsidRPr="00F3647B">
              <w:rPr>
                <w:rFonts w:cs="Arial"/>
                <w:b/>
                <w:color w:val="000000" w:themeColor="text1"/>
                <w:shd w:val="clear" w:color="auto" w:fill="FFFFFF"/>
              </w:rPr>
              <w:t>IN MALAYSIA</w:t>
            </w:r>
            <w:r w:rsidR="000A48A0" w:rsidRPr="002648D2">
              <w:rPr>
                <w:rFonts w:cs="Arial"/>
                <w:color w:val="000000"/>
                <w:shd w:val="clear" w:color="auto" w:fill="FFFFFF"/>
              </w:rPr>
              <w:t>, this incident will lead towards:</w:t>
            </w:r>
            <w:r w:rsidR="002D4742">
              <w:rPr>
                <w:rFonts w:cs="Arial"/>
                <w:color w:val="000000"/>
                <w:shd w:val="clear" w:color="auto" w:fill="FFFFFF"/>
              </w:rPr>
              <w:t>*</w:t>
            </w:r>
          </w:p>
        </w:tc>
        <w:tc>
          <w:tcPr>
            <w:tcW w:w="3356" w:type="pct"/>
          </w:tcPr>
          <w:p w14:paraId="5D9B22B0" w14:textId="39D3A38D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FCA</w:t>
            </w:r>
            <w:r w:rsidR="001B636A">
              <w:rPr>
                <w:rFonts w:cs="Arial"/>
                <w:color w:val="000000"/>
              </w:rPr>
              <w:t xml:space="preserve"> (Field Corrective Action) / CAPA</w:t>
            </w:r>
          </w:p>
          <w:p w14:paraId="238E926E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Recall</w:t>
            </w:r>
          </w:p>
          <w:p w14:paraId="2F944D4B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b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No action required</w:t>
            </w:r>
          </w:p>
        </w:tc>
      </w:tr>
      <w:tr w:rsidR="001B636A" w:rsidRPr="002648D2" w14:paraId="1418B3D8" w14:textId="77777777" w:rsidTr="001B636A">
        <w:trPr>
          <w:cantSplit/>
          <w:trHeight w:val="2188"/>
        </w:trPr>
        <w:tc>
          <w:tcPr>
            <w:tcW w:w="1644" w:type="pct"/>
            <w:vMerge w:val="restart"/>
            <w:vAlign w:val="center"/>
          </w:tcPr>
          <w:p w14:paraId="5110F2D6" w14:textId="77777777" w:rsidR="001B636A" w:rsidRPr="002648D2" w:rsidRDefault="001B636A" w:rsidP="00F00183">
            <w:pPr>
              <w:spacing w:before="40" w:after="40" w:line="240" w:lineRule="auto"/>
              <w:rPr>
                <w:rFonts w:cs="Arial"/>
                <w:color w:val="000000"/>
                <w:shd w:val="clear" w:color="auto" w:fill="FFFFFF"/>
              </w:rPr>
            </w:pPr>
            <w:r w:rsidRPr="002648D2">
              <w:rPr>
                <w:rFonts w:cs="Arial"/>
                <w:lang w:eastAsia="en-AU"/>
              </w:rPr>
              <w:lastRenderedPageBreak/>
              <w:t>Was this incident reported t</w:t>
            </w:r>
            <w:r>
              <w:rPr>
                <w:rFonts w:cs="Arial"/>
                <w:lang w:eastAsia="en-AU"/>
              </w:rPr>
              <w:t>o other Regulatory Authorities?</w:t>
            </w:r>
          </w:p>
        </w:tc>
        <w:tc>
          <w:tcPr>
            <w:tcW w:w="3356" w:type="pct"/>
            <w:vAlign w:val="center"/>
          </w:tcPr>
          <w:p w14:paraId="1240E086" w14:textId="4CC7C1C9" w:rsidR="001B636A" w:rsidRDefault="001B636A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Yes</w:t>
            </w:r>
            <w:r>
              <w:rPr>
                <w:rFonts w:cs="Arial"/>
                <w:color w:val="000000"/>
              </w:rPr>
              <w:t xml:space="preserve">, </w:t>
            </w:r>
            <w:r w:rsidRPr="002648D2">
              <w:rPr>
                <w:rFonts w:cs="Arial"/>
                <w:color w:val="000000"/>
              </w:rPr>
              <w:t xml:space="preserve">please </w:t>
            </w:r>
            <w:r>
              <w:rPr>
                <w:rFonts w:cs="Arial"/>
                <w:color w:val="000000"/>
              </w:rPr>
              <w:t>select the Competent Authority the incident has been reported to</w:t>
            </w:r>
            <w:r w:rsidRPr="002648D2">
              <w:rPr>
                <w:rFonts w:cs="Arial"/>
                <w:color w:val="000000"/>
              </w:rPr>
              <w:t>:</w:t>
            </w:r>
          </w:p>
          <w:p w14:paraId="5DF233EB" w14:textId="77777777" w:rsidR="001B636A" w:rsidRPr="002648D2" w:rsidRDefault="001B636A" w:rsidP="00F00183">
            <w:pPr>
              <w:spacing w:before="40" w:after="40" w:line="240" w:lineRule="auto"/>
              <w:ind w:firstLine="451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US FDA </w:t>
            </w:r>
            <w:r w:rsidRPr="002648D2">
              <w:rPr>
                <w:rFonts w:cs="Arial"/>
                <w:color w:val="000000"/>
              </w:rPr>
              <w:tab/>
            </w:r>
            <w:r w:rsidRPr="002648D2">
              <w:rPr>
                <w:rFonts w:cs="Arial"/>
                <w:color w:val="000000"/>
              </w:rPr>
              <w:tab/>
            </w:r>
          </w:p>
          <w:p w14:paraId="2FBEA3E6" w14:textId="77777777" w:rsidR="001B636A" w:rsidRPr="002648D2" w:rsidRDefault="001B636A" w:rsidP="00F00183">
            <w:pPr>
              <w:spacing w:before="40" w:after="40" w:line="240" w:lineRule="auto"/>
              <w:ind w:firstLine="451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EU</w:t>
            </w:r>
          </w:p>
          <w:p w14:paraId="3FA28D1D" w14:textId="77777777" w:rsidR="001B636A" w:rsidRPr="002648D2" w:rsidRDefault="001B636A" w:rsidP="00F00183">
            <w:pPr>
              <w:spacing w:before="40" w:after="40" w:line="240" w:lineRule="auto"/>
              <w:ind w:firstLine="451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Australia </w:t>
            </w:r>
            <w:r w:rsidRPr="002648D2">
              <w:rPr>
                <w:rFonts w:cs="Arial"/>
                <w:color w:val="000000"/>
              </w:rPr>
              <w:tab/>
            </w:r>
            <w:r w:rsidRPr="002648D2">
              <w:rPr>
                <w:rFonts w:cs="Arial"/>
                <w:color w:val="000000"/>
              </w:rPr>
              <w:tab/>
            </w:r>
          </w:p>
          <w:p w14:paraId="5A0C7437" w14:textId="77777777" w:rsidR="001B636A" w:rsidRPr="002648D2" w:rsidRDefault="001B636A" w:rsidP="00F00183">
            <w:pPr>
              <w:spacing w:before="40" w:after="40" w:line="240" w:lineRule="auto"/>
              <w:ind w:firstLine="451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Canada</w:t>
            </w:r>
          </w:p>
          <w:p w14:paraId="2AD3444A" w14:textId="77777777" w:rsidR="001B636A" w:rsidRPr="002648D2" w:rsidRDefault="001B636A" w:rsidP="00F00183">
            <w:pPr>
              <w:spacing w:before="40" w:after="40" w:line="240" w:lineRule="auto"/>
              <w:ind w:firstLine="451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Japan</w:t>
            </w:r>
          </w:p>
          <w:p w14:paraId="519B4C67" w14:textId="19E40A92" w:rsidR="001B636A" w:rsidRPr="002648D2" w:rsidRDefault="001B636A" w:rsidP="001B636A">
            <w:pPr>
              <w:spacing w:before="40" w:after="40" w:line="240" w:lineRule="auto"/>
              <w:ind w:firstLine="451"/>
              <w:jc w:val="left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>
              <w:rPr>
                <w:rFonts w:cs="Arial"/>
                <w:color w:val="000000"/>
              </w:rPr>
              <w:t xml:space="preserve"> Others, please specify: ________________</w:t>
            </w:r>
          </w:p>
        </w:tc>
      </w:tr>
      <w:tr w:rsidR="001B636A" w:rsidRPr="002648D2" w14:paraId="126002A7" w14:textId="77777777" w:rsidTr="001B636A">
        <w:trPr>
          <w:cantSplit/>
          <w:trHeight w:val="336"/>
        </w:trPr>
        <w:tc>
          <w:tcPr>
            <w:tcW w:w="1644" w:type="pct"/>
            <w:vMerge/>
            <w:vAlign w:val="center"/>
          </w:tcPr>
          <w:p w14:paraId="12B816D9" w14:textId="77777777" w:rsidR="001B636A" w:rsidRPr="002648D2" w:rsidRDefault="001B636A" w:rsidP="00F00183">
            <w:pPr>
              <w:spacing w:before="40" w:after="40" w:line="240" w:lineRule="auto"/>
              <w:rPr>
                <w:rFonts w:cs="Arial"/>
                <w:lang w:eastAsia="en-AU"/>
              </w:rPr>
            </w:pPr>
          </w:p>
        </w:tc>
        <w:tc>
          <w:tcPr>
            <w:tcW w:w="3356" w:type="pct"/>
            <w:vAlign w:val="center"/>
          </w:tcPr>
          <w:p w14:paraId="3B515135" w14:textId="77777777" w:rsidR="001B636A" w:rsidRPr="002648D2" w:rsidRDefault="001B636A" w:rsidP="00F00183">
            <w:pPr>
              <w:spacing w:after="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No</w:t>
            </w:r>
          </w:p>
        </w:tc>
      </w:tr>
    </w:tbl>
    <w:p w14:paraId="6B87138D" w14:textId="77777777" w:rsidR="000A48A0" w:rsidRDefault="000A48A0" w:rsidP="009015D7">
      <w:pPr>
        <w:spacing w:after="0"/>
      </w:pPr>
    </w:p>
    <w:tbl>
      <w:tblPr>
        <w:tblW w:w="5547" w:type="pct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127"/>
        <w:gridCol w:w="7513"/>
      </w:tblGrid>
      <w:tr w:rsidR="002D4742" w:rsidRPr="002648D2" w14:paraId="5EADD587" w14:textId="77777777" w:rsidTr="002D4742">
        <w:trPr>
          <w:cantSplit/>
          <w:trHeight w:val="224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58D78247" w14:textId="0127A0BF" w:rsidR="002D4742" w:rsidRPr="002648D2" w:rsidRDefault="002D4742" w:rsidP="00F00183">
            <w:pPr>
              <w:spacing w:before="40" w:after="40" w:line="240" w:lineRule="auto"/>
              <w:rPr>
                <w:rFonts w:cs="Arial"/>
                <w:b/>
              </w:rPr>
            </w:pPr>
            <w:r w:rsidRPr="002648D2">
              <w:rPr>
                <w:rFonts w:cs="Arial"/>
                <w:b/>
              </w:rPr>
              <w:t xml:space="preserve">Patient Information </w:t>
            </w:r>
            <w:r w:rsidRPr="00752414">
              <w:rPr>
                <w:rFonts w:cstheme="minorHAnsi"/>
                <w:bCs/>
                <w:i/>
              </w:rPr>
              <w:t>(when information not available, please indicate as N/A)</w:t>
            </w:r>
          </w:p>
        </w:tc>
      </w:tr>
      <w:tr w:rsidR="000A48A0" w:rsidRPr="002648D2" w14:paraId="7D7F62AA" w14:textId="77777777" w:rsidTr="002D4742">
        <w:trPr>
          <w:cantSplit/>
          <w:trHeight w:val="386"/>
        </w:trPr>
        <w:tc>
          <w:tcPr>
            <w:tcW w:w="1103" w:type="pct"/>
            <w:vAlign w:val="center"/>
          </w:tcPr>
          <w:p w14:paraId="4DE57FEC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bookmarkStart w:id="0" w:name="_Toc428884650"/>
            <w:r w:rsidRPr="002648D2">
              <w:rPr>
                <w:rFonts w:cs="Arial"/>
                <w:color w:val="000000"/>
              </w:rPr>
              <w:t>Age</w:t>
            </w:r>
            <w:bookmarkEnd w:id="0"/>
          </w:p>
        </w:tc>
        <w:tc>
          <w:tcPr>
            <w:tcW w:w="3897" w:type="pct"/>
            <w:vAlign w:val="center"/>
          </w:tcPr>
          <w:p w14:paraId="78695F71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</w:p>
        </w:tc>
      </w:tr>
      <w:tr w:rsidR="000A48A0" w:rsidRPr="002648D2" w14:paraId="52C85E74" w14:textId="77777777" w:rsidTr="002D4742">
        <w:trPr>
          <w:cantSplit/>
          <w:trHeight w:val="386"/>
        </w:trPr>
        <w:tc>
          <w:tcPr>
            <w:tcW w:w="1103" w:type="pct"/>
            <w:vAlign w:val="center"/>
          </w:tcPr>
          <w:p w14:paraId="1AF91443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bookmarkStart w:id="1" w:name="_Toc428884651"/>
            <w:r w:rsidRPr="002648D2">
              <w:rPr>
                <w:rFonts w:cs="Arial"/>
                <w:color w:val="000000"/>
              </w:rPr>
              <w:t>Gender</w:t>
            </w:r>
            <w:bookmarkEnd w:id="1"/>
          </w:p>
        </w:tc>
        <w:tc>
          <w:tcPr>
            <w:tcW w:w="3897" w:type="pct"/>
            <w:vAlign w:val="center"/>
          </w:tcPr>
          <w:p w14:paraId="608B1598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</w:rPr>
            </w:pPr>
          </w:p>
        </w:tc>
      </w:tr>
      <w:tr w:rsidR="000A48A0" w:rsidRPr="002648D2" w14:paraId="56168D75" w14:textId="77777777" w:rsidTr="002D4742">
        <w:trPr>
          <w:cantSplit/>
          <w:trHeight w:val="386"/>
        </w:trPr>
        <w:tc>
          <w:tcPr>
            <w:tcW w:w="1103" w:type="pct"/>
          </w:tcPr>
          <w:p w14:paraId="6BDC7A1B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Patient outcome</w:t>
            </w:r>
          </w:p>
        </w:tc>
        <w:tc>
          <w:tcPr>
            <w:tcW w:w="3897" w:type="pct"/>
          </w:tcPr>
          <w:p w14:paraId="04454237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Death</w:t>
            </w:r>
          </w:p>
          <w:p w14:paraId="7009FABD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Life threatening</w:t>
            </w:r>
          </w:p>
          <w:p w14:paraId="49E51ECB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Hospitalized</w:t>
            </w:r>
          </w:p>
          <w:p w14:paraId="75DB2E94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Congenital anomaly</w:t>
            </w:r>
          </w:p>
          <w:p w14:paraId="7496E5FD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Required intervention to prevent permanent impairment/ damage</w:t>
            </w:r>
          </w:p>
          <w:p w14:paraId="5C020F6C" w14:textId="77777777" w:rsidR="000A48A0" w:rsidRPr="002648D2" w:rsidRDefault="000A48A0" w:rsidP="00F00183">
            <w:pPr>
              <w:spacing w:before="40" w:after="40" w:line="240" w:lineRule="auto"/>
              <w:rPr>
                <w:rFonts w:cs="Arial"/>
                <w:color w:val="000000"/>
              </w:rPr>
            </w:pPr>
            <w:r w:rsidRPr="002648D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8D2">
              <w:rPr>
                <w:rFonts w:cs="Arial"/>
                <w:color w:val="000000"/>
              </w:rPr>
              <w:instrText xml:space="preserve"> FORMCHECKBOX </w:instrText>
            </w:r>
            <w:r w:rsidR="00AA19F7">
              <w:rPr>
                <w:rFonts w:cs="Arial"/>
                <w:color w:val="000000"/>
              </w:rPr>
            </w:r>
            <w:r w:rsidR="00AA19F7">
              <w:rPr>
                <w:rFonts w:cs="Arial"/>
                <w:color w:val="000000"/>
              </w:rPr>
              <w:fldChar w:fldCharType="separate"/>
            </w:r>
            <w:r w:rsidRPr="002648D2">
              <w:rPr>
                <w:rFonts w:cs="Arial"/>
                <w:color w:val="000000"/>
              </w:rPr>
              <w:fldChar w:fldCharType="end"/>
            </w:r>
            <w:r w:rsidRPr="002648D2">
              <w:rPr>
                <w:rFonts w:cs="Arial"/>
                <w:color w:val="000000"/>
              </w:rPr>
              <w:t xml:space="preserve"> Others, please specify: ______________ </w:t>
            </w:r>
          </w:p>
        </w:tc>
      </w:tr>
    </w:tbl>
    <w:p w14:paraId="4786AE18" w14:textId="77777777" w:rsidR="00082F21" w:rsidRDefault="00082F21" w:rsidP="009015D7">
      <w:pPr>
        <w:spacing w:after="0" w:line="240" w:lineRule="auto"/>
      </w:pPr>
    </w:p>
    <w:tbl>
      <w:tblPr>
        <w:tblW w:w="5547" w:type="pct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0"/>
      </w:tblGrid>
      <w:tr w:rsidR="00082F21" w:rsidRPr="002648D2" w14:paraId="4AFFBED4" w14:textId="77777777" w:rsidTr="002D4742">
        <w:trPr>
          <w:cantSplit/>
          <w:trHeight w:val="224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4D1ADA8" w14:textId="77777777" w:rsidR="00082F21" w:rsidRPr="00082F21" w:rsidRDefault="00082F21" w:rsidP="0042785A">
            <w:pPr>
              <w:spacing w:before="40" w:after="40" w:line="240" w:lineRule="auto"/>
              <w:rPr>
                <w:rFonts w:cs="Arial"/>
                <w:b/>
              </w:rPr>
            </w:pPr>
            <w:r w:rsidRPr="00082F21">
              <w:rPr>
                <w:rFonts w:cs="Arial"/>
                <w:b/>
              </w:rPr>
              <w:t xml:space="preserve">Other additional Information about incident </w:t>
            </w:r>
          </w:p>
        </w:tc>
      </w:tr>
      <w:tr w:rsidR="00082F21" w:rsidRPr="002648D2" w14:paraId="0C178C2F" w14:textId="77777777" w:rsidTr="002D4742">
        <w:trPr>
          <w:cantSplit/>
          <w:trHeight w:val="386"/>
        </w:trPr>
        <w:tc>
          <w:tcPr>
            <w:tcW w:w="5000" w:type="pct"/>
            <w:vAlign w:val="center"/>
          </w:tcPr>
          <w:p w14:paraId="1AF6CA97" w14:textId="77777777" w:rsidR="00082F21" w:rsidRDefault="00082F21" w:rsidP="0042785A">
            <w:pPr>
              <w:spacing w:before="40" w:after="40" w:line="240" w:lineRule="auto"/>
              <w:rPr>
                <w:rFonts w:cs="Arial"/>
                <w:color w:val="000000"/>
                <w:highlight w:val="yellow"/>
              </w:rPr>
            </w:pPr>
          </w:p>
          <w:p w14:paraId="08C6BA62" w14:textId="77777777" w:rsidR="00D4484B" w:rsidRDefault="00D4484B" w:rsidP="0042785A">
            <w:pPr>
              <w:spacing w:before="40" w:after="40" w:line="240" w:lineRule="auto"/>
              <w:rPr>
                <w:rFonts w:cs="Arial"/>
                <w:color w:val="000000"/>
                <w:highlight w:val="yellow"/>
              </w:rPr>
            </w:pPr>
          </w:p>
          <w:p w14:paraId="4AE8E591" w14:textId="77777777" w:rsidR="00D4484B" w:rsidRDefault="00D4484B" w:rsidP="0042785A">
            <w:pPr>
              <w:spacing w:before="40" w:after="40" w:line="240" w:lineRule="auto"/>
              <w:rPr>
                <w:rFonts w:cs="Arial"/>
                <w:color w:val="000000"/>
                <w:highlight w:val="yellow"/>
              </w:rPr>
            </w:pPr>
          </w:p>
          <w:p w14:paraId="504898B7" w14:textId="77777777" w:rsidR="00D4484B" w:rsidRPr="008B7E44" w:rsidRDefault="00D4484B" w:rsidP="0042785A">
            <w:pPr>
              <w:spacing w:before="40" w:after="40" w:line="240" w:lineRule="auto"/>
              <w:rPr>
                <w:rFonts w:cs="Arial"/>
                <w:color w:val="000000"/>
                <w:highlight w:val="yellow"/>
              </w:rPr>
            </w:pPr>
          </w:p>
        </w:tc>
      </w:tr>
    </w:tbl>
    <w:p w14:paraId="3A3D9892" w14:textId="77777777" w:rsidR="000A48A0" w:rsidRDefault="000A48A0" w:rsidP="009015D7">
      <w:pPr>
        <w:spacing w:after="0" w:line="240" w:lineRule="auto"/>
      </w:pPr>
    </w:p>
    <w:tbl>
      <w:tblPr>
        <w:tblW w:w="5547" w:type="pct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253"/>
        <w:gridCol w:w="5387"/>
      </w:tblGrid>
      <w:tr w:rsidR="000A48A0" w:rsidRPr="003222CC" w14:paraId="3A5E2F04" w14:textId="77777777" w:rsidTr="002D4742">
        <w:trPr>
          <w:cantSplit/>
          <w:trHeight w:val="135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6812F56C" w14:textId="77777777" w:rsidR="000A48A0" w:rsidRPr="003222CC" w:rsidRDefault="000A48A0" w:rsidP="00F00183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  <w:r w:rsidRPr="003222CC">
              <w:rPr>
                <w:rFonts w:cs="Arial"/>
                <w:b/>
                <w:sz w:val="18"/>
                <w:szCs w:val="18"/>
              </w:rPr>
              <w:t xml:space="preserve">Attestation </w:t>
            </w:r>
          </w:p>
        </w:tc>
      </w:tr>
      <w:tr w:rsidR="000A48A0" w:rsidRPr="003222CC" w14:paraId="57E168E3" w14:textId="77777777" w:rsidTr="002D4742">
        <w:trPr>
          <w:cantSplit/>
          <w:trHeight w:val="135"/>
        </w:trPr>
        <w:tc>
          <w:tcPr>
            <w:tcW w:w="5000" w:type="pct"/>
            <w:gridSpan w:val="2"/>
            <w:vAlign w:val="center"/>
          </w:tcPr>
          <w:p w14:paraId="4A3E6CD1" w14:textId="77777777" w:rsidR="000A48A0" w:rsidRPr="003222CC" w:rsidRDefault="000A48A0" w:rsidP="00F00183">
            <w:pPr>
              <w:spacing w:before="60" w:after="60" w:line="240" w:lineRule="auto"/>
              <w:rPr>
                <w:rFonts w:cs="Arial"/>
                <w:sz w:val="18"/>
                <w:szCs w:val="18"/>
              </w:rPr>
            </w:pPr>
            <w:r w:rsidRPr="003222CC">
              <w:rPr>
                <w:rFonts w:cs="Arial"/>
                <w:color w:val="000000"/>
                <w:sz w:val="18"/>
                <w:szCs w:val="18"/>
              </w:rPr>
              <w:t>I attest that the information provided by the user/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3222CC">
              <w:rPr>
                <w:rFonts w:cs="Arial"/>
                <w:color w:val="000000"/>
                <w:sz w:val="18"/>
                <w:szCs w:val="18"/>
              </w:rPr>
              <w:t xml:space="preserve">manufacturer submitted is true and correct. </w:t>
            </w:r>
          </w:p>
        </w:tc>
      </w:tr>
      <w:tr w:rsidR="000A48A0" w:rsidRPr="003222CC" w14:paraId="0EAA1579" w14:textId="77777777" w:rsidTr="00350AEA">
        <w:trPr>
          <w:cantSplit/>
          <w:trHeight w:val="135"/>
        </w:trPr>
        <w:tc>
          <w:tcPr>
            <w:tcW w:w="2206" w:type="pct"/>
            <w:vAlign w:val="center"/>
          </w:tcPr>
          <w:p w14:paraId="7D81B9EF" w14:textId="252633A0" w:rsidR="000A48A0" w:rsidRPr="00EB3C87" w:rsidRDefault="002D4742" w:rsidP="00F00183">
            <w:pPr>
              <w:spacing w:before="60" w:after="60"/>
              <w:ind w:left="31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Signature*</w:t>
            </w:r>
          </w:p>
        </w:tc>
        <w:tc>
          <w:tcPr>
            <w:tcW w:w="2794" w:type="pct"/>
            <w:vAlign w:val="center"/>
          </w:tcPr>
          <w:p w14:paraId="74C6EE1F" w14:textId="77777777" w:rsidR="000A48A0" w:rsidRPr="00E41E06" w:rsidRDefault="000A48A0" w:rsidP="00F00183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</w:tc>
      </w:tr>
      <w:tr w:rsidR="000A48A0" w:rsidRPr="003222CC" w14:paraId="22771699" w14:textId="77777777" w:rsidTr="00350AEA">
        <w:trPr>
          <w:cantSplit/>
          <w:trHeight w:val="135"/>
        </w:trPr>
        <w:tc>
          <w:tcPr>
            <w:tcW w:w="2206" w:type="pct"/>
            <w:vAlign w:val="center"/>
          </w:tcPr>
          <w:p w14:paraId="2E068053" w14:textId="54EC4810" w:rsidR="000A48A0" w:rsidRPr="00EB3C87" w:rsidRDefault="002D4742" w:rsidP="00F00183">
            <w:pPr>
              <w:spacing w:before="60" w:after="60"/>
              <w:ind w:left="31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Name of reporting person*</w:t>
            </w:r>
          </w:p>
        </w:tc>
        <w:tc>
          <w:tcPr>
            <w:tcW w:w="2794" w:type="pct"/>
            <w:vAlign w:val="center"/>
          </w:tcPr>
          <w:p w14:paraId="4A75C0ED" w14:textId="77777777" w:rsidR="000A48A0" w:rsidRPr="00E41E06" w:rsidRDefault="000A48A0" w:rsidP="00F00183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</w:tc>
      </w:tr>
      <w:tr w:rsidR="00350AEA" w:rsidRPr="003222CC" w14:paraId="62F6726B" w14:textId="77777777" w:rsidTr="00350AEA">
        <w:trPr>
          <w:cantSplit/>
          <w:trHeight w:val="135"/>
        </w:trPr>
        <w:tc>
          <w:tcPr>
            <w:tcW w:w="2206" w:type="pct"/>
            <w:vAlign w:val="center"/>
          </w:tcPr>
          <w:p w14:paraId="2A05A50D" w14:textId="22C99CE2" w:rsidR="00350AEA" w:rsidRDefault="00350AEA" w:rsidP="00350AEA">
            <w:pPr>
              <w:spacing w:before="60" w:after="60"/>
              <w:ind w:left="31"/>
              <w:rPr>
                <w:rFonts w:cs="Arial"/>
                <w:color w:val="000000"/>
                <w:sz w:val="18"/>
                <w:szCs w:val="18"/>
              </w:rPr>
            </w:pPr>
            <w:r w:rsidRPr="00350AEA">
              <w:rPr>
                <w:rFonts w:cs="Arial"/>
                <w:color w:val="000000"/>
                <w:sz w:val="18"/>
                <w:szCs w:val="18"/>
              </w:rPr>
              <w:t>Establishment name* /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350AEA">
              <w:rPr>
                <w:rFonts w:cs="Arial"/>
                <w:color w:val="000000"/>
                <w:sz w:val="18"/>
                <w:szCs w:val="18"/>
              </w:rPr>
              <w:t>Product Registration Holder</w:t>
            </w:r>
          </w:p>
        </w:tc>
        <w:tc>
          <w:tcPr>
            <w:tcW w:w="2794" w:type="pct"/>
            <w:vAlign w:val="center"/>
          </w:tcPr>
          <w:p w14:paraId="3599A908" w14:textId="77777777" w:rsidR="00350AEA" w:rsidRPr="00E41E06" w:rsidRDefault="00350AEA" w:rsidP="00F00183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</w:tc>
      </w:tr>
      <w:tr w:rsidR="00350AEA" w:rsidRPr="003222CC" w14:paraId="27CAA65C" w14:textId="77777777" w:rsidTr="00350AEA">
        <w:trPr>
          <w:cantSplit/>
          <w:trHeight w:val="135"/>
        </w:trPr>
        <w:tc>
          <w:tcPr>
            <w:tcW w:w="2206" w:type="pct"/>
            <w:vAlign w:val="center"/>
          </w:tcPr>
          <w:p w14:paraId="09F4943D" w14:textId="77777777" w:rsidR="00350AEA" w:rsidRPr="00350AEA" w:rsidRDefault="00350AEA" w:rsidP="00350AEA">
            <w:pPr>
              <w:spacing w:before="60" w:after="60"/>
              <w:ind w:left="31"/>
              <w:rPr>
                <w:rFonts w:cs="Arial"/>
                <w:color w:val="000000"/>
                <w:sz w:val="18"/>
                <w:szCs w:val="18"/>
              </w:rPr>
            </w:pPr>
            <w:r w:rsidRPr="00350AEA">
              <w:rPr>
                <w:rFonts w:cs="Arial"/>
                <w:color w:val="000000"/>
                <w:sz w:val="18"/>
                <w:szCs w:val="18"/>
              </w:rPr>
              <w:t xml:space="preserve">Establishment License No. </w:t>
            </w:r>
          </w:p>
          <w:p w14:paraId="5F3E2E66" w14:textId="06E78F80" w:rsidR="00350AEA" w:rsidRPr="00350AEA" w:rsidRDefault="00350AEA" w:rsidP="00350AEA">
            <w:pPr>
              <w:spacing w:before="60" w:after="60"/>
              <w:ind w:left="31"/>
              <w:rPr>
                <w:rFonts w:cs="Arial"/>
                <w:i/>
                <w:color w:val="000000"/>
                <w:sz w:val="18"/>
                <w:szCs w:val="18"/>
              </w:rPr>
            </w:pPr>
            <w:r w:rsidRPr="00350AEA">
              <w:rPr>
                <w:rFonts w:cs="Arial"/>
                <w:i/>
                <w:color w:val="000000"/>
                <w:sz w:val="18"/>
                <w:szCs w:val="18"/>
              </w:rPr>
              <w:t>(Under Act 737) *For medical device only</w:t>
            </w:r>
            <w:bookmarkStart w:id="2" w:name="_GoBack"/>
            <w:bookmarkEnd w:id="2"/>
          </w:p>
        </w:tc>
        <w:tc>
          <w:tcPr>
            <w:tcW w:w="2794" w:type="pct"/>
            <w:vAlign w:val="center"/>
          </w:tcPr>
          <w:p w14:paraId="6F86F750" w14:textId="77777777" w:rsidR="00350AEA" w:rsidRPr="00E41E06" w:rsidRDefault="00350AEA" w:rsidP="00F00183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</w:tc>
      </w:tr>
      <w:tr w:rsidR="000A48A0" w:rsidRPr="003222CC" w14:paraId="3B7D9D6B" w14:textId="77777777" w:rsidTr="00350AEA">
        <w:trPr>
          <w:cantSplit/>
          <w:trHeight w:val="135"/>
        </w:trPr>
        <w:tc>
          <w:tcPr>
            <w:tcW w:w="2206" w:type="pct"/>
            <w:vAlign w:val="center"/>
          </w:tcPr>
          <w:p w14:paraId="4DAA9E88" w14:textId="0DBB550B" w:rsidR="000A48A0" w:rsidRPr="00EB3C87" w:rsidRDefault="002D4742" w:rsidP="00F00183">
            <w:pPr>
              <w:spacing w:before="60" w:after="60"/>
              <w:ind w:left="31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Date of this notification*</w:t>
            </w:r>
          </w:p>
        </w:tc>
        <w:tc>
          <w:tcPr>
            <w:tcW w:w="2794" w:type="pct"/>
            <w:vAlign w:val="center"/>
          </w:tcPr>
          <w:p w14:paraId="2590B507" w14:textId="77777777" w:rsidR="000A48A0" w:rsidRPr="00E41E06" w:rsidRDefault="000A48A0" w:rsidP="00F00183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</w:tc>
      </w:tr>
      <w:tr w:rsidR="000A48A0" w:rsidRPr="003222CC" w14:paraId="677A8BC8" w14:textId="77777777" w:rsidTr="00350AEA">
        <w:trPr>
          <w:cantSplit/>
          <w:trHeight w:val="135"/>
        </w:trPr>
        <w:tc>
          <w:tcPr>
            <w:tcW w:w="2206" w:type="pct"/>
            <w:vAlign w:val="center"/>
          </w:tcPr>
          <w:p w14:paraId="5D0CDD79" w14:textId="07922CF9" w:rsidR="009015D7" w:rsidRPr="00EB3C87" w:rsidRDefault="000A48A0" w:rsidP="009015D7">
            <w:pPr>
              <w:spacing w:before="60" w:after="60"/>
              <w:ind w:left="31"/>
              <w:rPr>
                <w:rFonts w:cs="Arial"/>
                <w:color w:val="000000"/>
                <w:sz w:val="18"/>
                <w:szCs w:val="18"/>
              </w:rPr>
            </w:pPr>
            <w:r w:rsidRPr="00EB3C87">
              <w:rPr>
                <w:rFonts w:cs="Arial"/>
                <w:color w:val="000000"/>
                <w:sz w:val="18"/>
                <w:szCs w:val="18"/>
              </w:rPr>
              <w:t xml:space="preserve">Establishment </w:t>
            </w:r>
            <w:r w:rsidR="00340095">
              <w:rPr>
                <w:rFonts w:cs="Arial"/>
                <w:color w:val="000000"/>
                <w:sz w:val="18"/>
                <w:szCs w:val="18"/>
              </w:rPr>
              <w:t xml:space="preserve">name/ </w:t>
            </w:r>
            <w:r w:rsidRPr="00EB3C87">
              <w:rPr>
                <w:rFonts w:cs="Arial"/>
                <w:color w:val="000000"/>
                <w:sz w:val="18"/>
                <w:szCs w:val="18"/>
              </w:rPr>
              <w:t>stamp:</w:t>
            </w:r>
          </w:p>
        </w:tc>
        <w:tc>
          <w:tcPr>
            <w:tcW w:w="2794" w:type="pct"/>
            <w:vAlign w:val="center"/>
          </w:tcPr>
          <w:p w14:paraId="51994F5C" w14:textId="77777777" w:rsidR="000A48A0" w:rsidRDefault="000A48A0" w:rsidP="00F00183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  <w:p w14:paraId="0186658D" w14:textId="77777777" w:rsidR="000A48A0" w:rsidRDefault="000A48A0" w:rsidP="00F00183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  <w:p w14:paraId="1BF27FA2" w14:textId="77777777" w:rsidR="000A48A0" w:rsidRDefault="000A48A0" w:rsidP="00F00183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  <w:p w14:paraId="4117202D" w14:textId="77777777" w:rsidR="000A48A0" w:rsidRDefault="000A48A0" w:rsidP="00F00183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  <w:p w14:paraId="54636A37" w14:textId="77777777" w:rsidR="009015D7" w:rsidRDefault="009015D7" w:rsidP="00F00183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  <w:p w14:paraId="2F3A37C7" w14:textId="77777777" w:rsidR="000A48A0" w:rsidRPr="00E41E06" w:rsidRDefault="000A48A0" w:rsidP="00F00183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</w:tc>
      </w:tr>
    </w:tbl>
    <w:p w14:paraId="006084CF" w14:textId="77777777" w:rsidR="000A48A0" w:rsidRDefault="000A48A0" w:rsidP="000A48A0">
      <w:pPr>
        <w:spacing w:after="0" w:line="240" w:lineRule="auto"/>
        <w:jc w:val="center"/>
        <w:rPr>
          <w:rFonts w:cs="Arial"/>
          <w:sz w:val="24"/>
          <w:szCs w:val="32"/>
        </w:rPr>
      </w:pPr>
    </w:p>
    <w:p w14:paraId="4B4B7C44" w14:textId="36A91E36" w:rsidR="006A217A" w:rsidRDefault="006A217A" w:rsidP="00D4484B">
      <w:pPr>
        <w:tabs>
          <w:tab w:val="center" w:pos="4229"/>
        </w:tabs>
        <w:spacing w:after="0" w:line="240" w:lineRule="auto"/>
        <w:jc w:val="left"/>
      </w:pPr>
    </w:p>
    <w:sectPr w:rsidR="006A217A" w:rsidSect="00F42CF9">
      <w:footerReference w:type="default" r:id="rId9"/>
      <w:pgSz w:w="11906" w:h="16838" w:code="9"/>
      <w:pgMar w:top="1440" w:right="1440" w:bottom="1440" w:left="1440" w:header="709" w:footer="284" w:gutter="567"/>
      <w:pgNumType w:start="1" w:chapStyle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11574" w14:textId="77777777" w:rsidR="00AA19F7" w:rsidRDefault="00AA19F7">
      <w:pPr>
        <w:spacing w:after="0" w:line="240" w:lineRule="auto"/>
      </w:pPr>
      <w:r>
        <w:separator/>
      </w:r>
    </w:p>
  </w:endnote>
  <w:endnote w:type="continuationSeparator" w:id="0">
    <w:p w14:paraId="004ED53A" w14:textId="77777777" w:rsidR="00AA19F7" w:rsidRDefault="00AA1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B2A34" w14:textId="77777777" w:rsidR="009015D7" w:rsidRDefault="009015D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9316C" w14:textId="77777777" w:rsidR="00AA19F7" w:rsidRDefault="00AA19F7">
      <w:pPr>
        <w:spacing w:after="0" w:line="240" w:lineRule="auto"/>
      </w:pPr>
      <w:r>
        <w:separator/>
      </w:r>
    </w:p>
  </w:footnote>
  <w:footnote w:type="continuationSeparator" w:id="0">
    <w:p w14:paraId="3C2D71F1" w14:textId="77777777" w:rsidR="00AA19F7" w:rsidRDefault="00AA1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2A6F"/>
    <w:multiLevelType w:val="hybridMultilevel"/>
    <w:tmpl w:val="C84CAF78"/>
    <w:lvl w:ilvl="0" w:tplc="7264D580">
      <w:start w:val="1"/>
      <w:numFmt w:val="lowerRoman"/>
      <w:lvlText w:val="%1)"/>
      <w:lvlJc w:val="left"/>
      <w:pPr>
        <w:ind w:left="900" w:hanging="360"/>
      </w:pPr>
      <w:rPr>
        <w:rFonts w:hint="default"/>
        <w:snapToGrid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44090013">
      <w:start w:val="1"/>
      <w:numFmt w:val="upperRoman"/>
      <w:lvlText w:val="%4."/>
      <w:lvlJc w:val="right"/>
      <w:pPr>
        <w:ind w:left="306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6620228"/>
    <w:multiLevelType w:val="hybridMultilevel"/>
    <w:tmpl w:val="754ECA62"/>
    <w:lvl w:ilvl="0" w:tplc="5CB8702A">
      <w:start w:val="1"/>
      <w:numFmt w:val="lowerLetter"/>
      <w:lvlText w:val="%1)"/>
      <w:lvlJc w:val="left"/>
      <w:pPr>
        <w:ind w:left="1215" w:hanging="495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CA0F58"/>
    <w:multiLevelType w:val="hybridMultilevel"/>
    <w:tmpl w:val="5810EE60"/>
    <w:lvl w:ilvl="0" w:tplc="5F76AB48">
      <w:start w:val="1"/>
      <w:numFmt w:val="lowerRoman"/>
      <w:lvlText w:val="%1)"/>
      <w:lvlJc w:val="left"/>
      <w:pPr>
        <w:ind w:left="900" w:hanging="360"/>
      </w:pPr>
      <w:rPr>
        <w:rFonts w:hint="default"/>
        <w:snapToGrid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44090013">
      <w:start w:val="1"/>
      <w:numFmt w:val="upperRoman"/>
      <w:lvlText w:val="%4."/>
      <w:lvlJc w:val="right"/>
      <w:pPr>
        <w:ind w:left="306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293E4B"/>
    <w:multiLevelType w:val="hybridMultilevel"/>
    <w:tmpl w:val="2DF44004"/>
    <w:lvl w:ilvl="0" w:tplc="4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A720C0"/>
    <w:multiLevelType w:val="hybridMultilevel"/>
    <w:tmpl w:val="931C04AA"/>
    <w:lvl w:ilvl="0" w:tplc="44090017">
      <w:start w:val="1"/>
      <w:numFmt w:val="lowerLetter"/>
      <w:lvlText w:val="%1)"/>
      <w:lvlJc w:val="left"/>
      <w:pPr>
        <w:ind w:left="180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5" w15:restartNumberingAfterBreak="0">
    <w:nsid w:val="11226FB1"/>
    <w:multiLevelType w:val="hybridMultilevel"/>
    <w:tmpl w:val="BF7CA53E"/>
    <w:lvl w:ilvl="0" w:tplc="7264D580">
      <w:start w:val="1"/>
      <w:numFmt w:val="lowerRoman"/>
      <w:lvlText w:val="%1)"/>
      <w:lvlJc w:val="left"/>
      <w:pPr>
        <w:ind w:left="1962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</w:abstractNum>
  <w:abstractNum w:abstractNumId="6" w15:restartNumberingAfterBreak="0">
    <w:nsid w:val="178C7A3D"/>
    <w:multiLevelType w:val="multilevel"/>
    <w:tmpl w:val="2CEA61C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E3E576B"/>
    <w:multiLevelType w:val="hybridMultilevel"/>
    <w:tmpl w:val="BF8E27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B822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9A4C0BA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5C5366">
      <w:start w:val="1"/>
      <w:numFmt w:val="lowerLetter"/>
      <w:lvlText w:val="%5)"/>
      <w:lvlJc w:val="left"/>
      <w:pPr>
        <w:ind w:left="3600" w:hanging="720"/>
      </w:pPr>
      <w:rPr>
        <w:rFonts w:hint="default"/>
        <w:b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966CC2"/>
    <w:multiLevelType w:val="multilevel"/>
    <w:tmpl w:val="2576A166"/>
    <w:styleLink w:val="WWNum43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B437DC"/>
    <w:multiLevelType w:val="hybridMultilevel"/>
    <w:tmpl w:val="A4861A2A"/>
    <w:lvl w:ilvl="0" w:tplc="395C0110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D7952"/>
    <w:multiLevelType w:val="hybridMultilevel"/>
    <w:tmpl w:val="E924C2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254A6D"/>
    <w:multiLevelType w:val="multilevel"/>
    <w:tmpl w:val="DABAD3BE"/>
    <w:styleLink w:val="WWNum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06CB8"/>
    <w:multiLevelType w:val="hybridMultilevel"/>
    <w:tmpl w:val="7F184714"/>
    <w:lvl w:ilvl="0" w:tplc="7264D580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9515F4"/>
    <w:multiLevelType w:val="hybridMultilevel"/>
    <w:tmpl w:val="DDC0B240"/>
    <w:lvl w:ilvl="0" w:tplc="056AF9C8">
      <w:start w:val="1"/>
      <w:numFmt w:val="bullet"/>
      <w:lvlText w:val=""/>
      <w:lvlJc w:val="left"/>
      <w:pPr>
        <w:ind w:left="74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4" w15:restartNumberingAfterBreak="0">
    <w:nsid w:val="2CB83DE2"/>
    <w:multiLevelType w:val="multilevel"/>
    <w:tmpl w:val="CA2696F0"/>
    <w:lvl w:ilvl="0">
      <w:start w:val="1"/>
      <w:numFmt w:val="decimal"/>
      <w:pStyle w:val="SectionHeader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Sub-SectionHeader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auto"/>
        <w:sz w:val="24"/>
      </w:rPr>
    </w:lvl>
    <w:lvl w:ilvl="2">
      <w:start w:val="1"/>
      <w:numFmt w:val="decimal"/>
      <w:pStyle w:val="Sub-SubSectionHeader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Sub-sub-subsectionheader"/>
      <w:lvlText w:val="%1.%2.%3.%4.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0044522"/>
    <w:multiLevelType w:val="hybridMultilevel"/>
    <w:tmpl w:val="D70EDC62"/>
    <w:lvl w:ilvl="0" w:tplc="4409000D">
      <w:start w:val="1"/>
      <w:numFmt w:val="bullet"/>
      <w:lvlText w:val=""/>
      <w:lvlJc w:val="left"/>
      <w:pPr>
        <w:ind w:left="1462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6" w15:restartNumberingAfterBreak="0">
    <w:nsid w:val="33CE2CC0"/>
    <w:multiLevelType w:val="hybridMultilevel"/>
    <w:tmpl w:val="E74048EC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153C58"/>
    <w:multiLevelType w:val="hybridMultilevel"/>
    <w:tmpl w:val="8DF0C87C"/>
    <w:lvl w:ilvl="0" w:tplc="4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90E14F3"/>
    <w:multiLevelType w:val="hybridMultilevel"/>
    <w:tmpl w:val="21D44682"/>
    <w:lvl w:ilvl="0" w:tplc="8048ED2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2"/>
        <w:szCs w:val="22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1A61E6"/>
    <w:multiLevelType w:val="hybridMultilevel"/>
    <w:tmpl w:val="91DABB44"/>
    <w:lvl w:ilvl="0" w:tplc="0409000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4" w:hanging="360"/>
      </w:pPr>
      <w:rPr>
        <w:rFonts w:ascii="Wingdings" w:hAnsi="Wingdings" w:hint="default"/>
      </w:rPr>
    </w:lvl>
  </w:abstractNum>
  <w:abstractNum w:abstractNumId="20" w15:restartNumberingAfterBreak="0">
    <w:nsid w:val="39D614A7"/>
    <w:multiLevelType w:val="hybridMultilevel"/>
    <w:tmpl w:val="F43C4050"/>
    <w:lvl w:ilvl="0" w:tplc="4409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69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41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130" w:hanging="360"/>
      </w:pPr>
      <w:rPr>
        <w:rFonts w:ascii="Wingdings" w:hAnsi="Wingdings" w:hint="default"/>
      </w:rPr>
    </w:lvl>
  </w:abstractNum>
  <w:abstractNum w:abstractNumId="21" w15:restartNumberingAfterBreak="0">
    <w:nsid w:val="39DA29A4"/>
    <w:multiLevelType w:val="multilevel"/>
    <w:tmpl w:val="70668AE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A8F52B3"/>
    <w:multiLevelType w:val="hybridMultilevel"/>
    <w:tmpl w:val="BF7CA53E"/>
    <w:lvl w:ilvl="0" w:tplc="7264D580">
      <w:start w:val="1"/>
      <w:numFmt w:val="lowerRoman"/>
      <w:lvlText w:val="%1)"/>
      <w:lvlJc w:val="left"/>
      <w:pPr>
        <w:ind w:left="1494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 w15:restartNumberingAfterBreak="0">
    <w:nsid w:val="3B241D58"/>
    <w:multiLevelType w:val="hybridMultilevel"/>
    <w:tmpl w:val="2DF44004"/>
    <w:lvl w:ilvl="0" w:tplc="4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D453328"/>
    <w:multiLevelType w:val="multilevel"/>
    <w:tmpl w:val="A4328A3A"/>
    <w:styleLink w:val="WWNum49"/>
    <w:lvl w:ilvl="0">
      <w:start w:val="1"/>
      <w:numFmt w:val="lowerRoman"/>
      <w:lvlText w:val="(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08325F0"/>
    <w:multiLevelType w:val="hybridMultilevel"/>
    <w:tmpl w:val="A1BE6510"/>
    <w:lvl w:ilvl="0" w:tplc="44090017">
      <w:start w:val="1"/>
      <w:numFmt w:val="lowerLetter"/>
      <w:lvlText w:val="%1)"/>
      <w:lvlJc w:val="left"/>
      <w:pPr>
        <w:ind w:left="1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0" w:hanging="360"/>
      </w:pPr>
    </w:lvl>
    <w:lvl w:ilvl="2" w:tplc="0409001B" w:tentative="1">
      <w:start w:val="1"/>
      <w:numFmt w:val="lowerRoman"/>
      <w:lvlText w:val="%3."/>
      <w:lvlJc w:val="right"/>
      <w:pPr>
        <w:ind w:left="3140" w:hanging="180"/>
      </w:pPr>
    </w:lvl>
    <w:lvl w:ilvl="3" w:tplc="0409000F" w:tentative="1">
      <w:start w:val="1"/>
      <w:numFmt w:val="decimal"/>
      <w:lvlText w:val="%4."/>
      <w:lvlJc w:val="left"/>
      <w:pPr>
        <w:ind w:left="3860" w:hanging="360"/>
      </w:pPr>
    </w:lvl>
    <w:lvl w:ilvl="4" w:tplc="04090019" w:tentative="1">
      <w:start w:val="1"/>
      <w:numFmt w:val="lowerLetter"/>
      <w:lvlText w:val="%5."/>
      <w:lvlJc w:val="left"/>
      <w:pPr>
        <w:ind w:left="4580" w:hanging="360"/>
      </w:pPr>
    </w:lvl>
    <w:lvl w:ilvl="5" w:tplc="0409001B" w:tentative="1">
      <w:start w:val="1"/>
      <w:numFmt w:val="lowerRoman"/>
      <w:lvlText w:val="%6."/>
      <w:lvlJc w:val="right"/>
      <w:pPr>
        <w:ind w:left="5300" w:hanging="180"/>
      </w:pPr>
    </w:lvl>
    <w:lvl w:ilvl="6" w:tplc="0409000F" w:tentative="1">
      <w:start w:val="1"/>
      <w:numFmt w:val="decimal"/>
      <w:lvlText w:val="%7."/>
      <w:lvlJc w:val="left"/>
      <w:pPr>
        <w:ind w:left="6020" w:hanging="360"/>
      </w:pPr>
    </w:lvl>
    <w:lvl w:ilvl="7" w:tplc="04090019" w:tentative="1">
      <w:start w:val="1"/>
      <w:numFmt w:val="lowerLetter"/>
      <w:lvlText w:val="%8."/>
      <w:lvlJc w:val="left"/>
      <w:pPr>
        <w:ind w:left="6740" w:hanging="360"/>
      </w:pPr>
    </w:lvl>
    <w:lvl w:ilvl="8" w:tplc="040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26" w15:restartNumberingAfterBreak="0">
    <w:nsid w:val="45A16609"/>
    <w:multiLevelType w:val="hybridMultilevel"/>
    <w:tmpl w:val="6B2265E6"/>
    <w:lvl w:ilvl="0" w:tplc="4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 w15:restartNumberingAfterBreak="0">
    <w:nsid w:val="45C14E65"/>
    <w:multiLevelType w:val="hybridMultilevel"/>
    <w:tmpl w:val="5C5229BE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6423E7"/>
    <w:multiLevelType w:val="multilevel"/>
    <w:tmpl w:val="056C5000"/>
    <w:styleLink w:val="WWNum4"/>
    <w:lvl w:ilvl="0">
      <w:start w:val="1"/>
      <w:numFmt w:val="lowerLetter"/>
      <w:lvlText w:val="(%1)"/>
      <w:lvlJc w:val="left"/>
      <w:pPr>
        <w:ind w:left="1779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4B3F6F6D"/>
    <w:multiLevelType w:val="hybridMultilevel"/>
    <w:tmpl w:val="D08C2AE6"/>
    <w:lvl w:ilvl="0" w:tplc="056AF9C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E662CB"/>
    <w:multiLevelType w:val="hybridMultilevel"/>
    <w:tmpl w:val="257ECA6C"/>
    <w:lvl w:ilvl="0" w:tplc="2236C20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EDD4A10"/>
    <w:multiLevelType w:val="multilevel"/>
    <w:tmpl w:val="406AA40C"/>
    <w:lvl w:ilvl="0">
      <w:numFmt w:val="decimal"/>
      <w:lvlText w:val="%1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205" w:hanging="405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EDF0DCB"/>
    <w:multiLevelType w:val="multilevel"/>
    <w:tmpl w:val="D14AA7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07840DB"/>
    <w:multiLevelType w:val="hybridMultilevel"/>
    <w:tmpl w:val="18BAD9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B822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7264D580">
      <w:start w:val="1"/>
      <w:numFmt w:val="lowerRoman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6B588FA6">
      <w:start w:val="1"/>
      <w:numFmt w:val="lowerLetter"/>
      <w:lvlText w:val="%5)"/>
      <w:lvlJc w:val="left"/>
      <w:pPr>
        <w:ind w:left="3600" w:hanging="720"/>
      </w:pPr>
      <w:rPr>
        <w:rFonts w:hint="default"/>
        <w:b w:val="0"/>
        <w:bCs w:val="0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30B22B6"/>
    <w:multiLevelType w:val="hybridMultilevel"/>
    <w:tmpl w:val="BF7CA53E"/>
    <w:lvl w:ilvl="0" w:tplc="7264D580">
      <w:start w:val="1"/>
      <w:numFmt w:val="lowerRoman"/>
      <w:lvlText w:val="%1)"/>
      <w:lvlJc w:val="left"/>
      <w:pPr>
        <w:ind w:left="927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569566F1"/>
    <w:multiLevelType w:val="multilevel"/>
    <w:tmpl w:val="D5ACA5AE"/>
    <w:styleLink w:val="WWNum10"/>
    <w:lvl w:ilvl="0">
      <w:start w:val="1"/>
      <w:numFmt w:val="decimal"/>
      <w:lvlText w:val="4.%1"/>
      <w:lvlJc w:val="left"/>
      <w:pPr>
        <w:ind w:left="3967" w:hanging="360"/>
      </w:pPr>
      <w:rPr>
        <w:b/>
      </w:rPr>
    </w:lvl>
    <w:lvl w:ilvl="1">
      <w:start w:val="1"/>
      <w:numFmt w:val="lowerLetter"/>
      <w:lvlText w:val="%2."/>
      <w:lvlJc w:val="left"/>
      <w:pPr>
        <w:ind w:left="4687" w:hanging="360"/>
      </w:pPr>
    </w:lvl>
    <w:lvl w:ilvl="2">
      <w:start w:val="1"/>
      <w:numFmt w:val="lowerRoman"/>
      <w:lvlText w:val="%3."/>
      <w:lvlJc w:val="right"/>
      <w:pPr>
        <w:ind w:left="5407" w:hanging="180"/>
      </w:pPr>
    </w:lvl>
    <w:lvl w:ilvl="3">
      <w:start w:val="1"/>
      <w:numFmt w:val="decimal"/>
      <w:lvlText w:val="%4."/>
      <w:lvlJc w:val="left"/>
      <w:pPr>
        <w:ind w:left="6127" w:hanging="360"/>
      </w:pPr>
    </w:lvl>
    <w:lvl w:ilvl="4">
      <w:start w:val="1"/>
      <w:numFmt w:val="lowerLetter"/>
      <w:lvlText w:val="%5."/>
      <w:lvlJc w:val="left"/>
      <w:pPr>
        <w:ind w:left="6847" w:hanging="360"/>
      </w:pPr>
    </w:lvl>
    <w:lvl w:ilvl="5">
      <w:start w:val="1"/>
      <w:numFmt w:val="lowerRoman"/>
      <w:lvlText w:val="%6."/>
      <w:lvlJc w:val="right"/>
      <w:pPr>
        <w:ind w:left="7567" w:hanging="180"/>
      </w:pPr>
    </w:lvl>
    <w:lvl w:ilvl="6">
      <w:start w:val="1"/>
      <w:numFmt w:val="decimal"/>
      <w:lvlText w:val="%7."/>
      <w:lvlJc w:val="left"/>
      <w:pPr>
        <w:ind w:left="8287" w:hanging="360"/>
      </w:pPr>
    </w:lvl>
    <w:lvl w:ilvl="7">
      <w:start w:val="1"/>
      <w:numFmt w:val="lowerLetter"/>
      <w:lvlText w:val="%8."/>
      <w:lvlJc w:val="left"/>
      <w:pPr>
        <w:ind w:left="9007" w:hanging="360"/>
      </w:pPr>
    </w:lvl>
    <w:lvl w:ilvl="8">
      <w:start w:val="1"/>
      <w:numFmt w:val="lowerRoman"/>
      <w:lvlText w:val="%9."/>
      <w:lvlJc w:val="right"/>
      <w:pPr>
        <w:ind w:left="9727" w:hanging="180"/>
      </w:pPr>
    </w:lvl>
  </w:abstractNum>
  <w:abstractNum w:abstractNumId="36" w15:restartNumberingAfterBreak="0">
    <w:nsid w:val="57C01E54"/>
    <w:multiLevelType w:val="hybridMultilevel"/>
    <w:tmpl w:val="C7162A64"/>
    <w:lvl w:ilvl="0" w:tplc="B41AF832">
      <w:start w:val="1"/>
      <w:numFmt w:val="lowerLetter"/>
      <w:lvlText w:val="%1)"/>
      <w:lvlJc w:val="left"/>
      <w:pPr>
        <w:ind w:left="64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360" w:hanging="360"/>
      </w:pPr>
    </w:lvl>
    <w:lvl w:ilvl="2" w:tplc="4409001B" w:tentative="1">
      <w:start w:val="1"/>
      <w:numFmt w:val="lowerRoman"/>
      <w:lvlText w:val="%3."/>
      <w:lvlJc w:val="right"/>
      <w:pPr>
        <w:ind w:left="2080" w:hanging="180"/>
      </w:pPr>
    </w:lvl>
    <w:lvl w:ilvl="3" w:tplc="4409000F" w:tentative="1">
      <w:start w:val="1"/>
      <w:numFmt w:val="decimal"/>
      <w:lvlText w:val="%4."/>
      <w:lvlJc w:val="left"/>
      <w:pPr>
        <w:ind w:left="2800" w:hanging="360"/>
      </w:pPr>
    </w:lvl>
    <w:lvl w:ilvl="4" w:tplc="44090019" w:tentative="1">
      <w:start w:val="1"/>
      <w:numFmt w:val="lowerLetter"/>
      <w:lvlText w:val="%5."/>
      <w:lvlJc w:val="left"/>
      <w:pPr>
        <w:ind w:left="3520" w:hanging="360"/>
      </w:pPr>
    </w:lvl>
    <w:lvl w:ilvl="5" w:tplc="4409001B" w:tentative="1">
      <w:start w:val="1"/>
      <w:numFmt w:val="lowerRoman"/>
      <w:lvlText w:val="%6."/>
      <w:lvlJc w:val="right"/>
      <w:pPr>
        <w:ind w:left="4240" w:hanging="180"/>
      </w:pPr>
    </w:lvl>
    <w:lvl w:ilvl="6" w:tplc="4409000F" w:tentative="1">
      <w:start w:val="1"/>
      <w:numFmt w:val="decimal"/>
      <w:lvlText w:val="%7."/>
      <w:lvlJc w:val="left"/>
      <w:pPr>
        <w:ind w:left="4960" w:hanging="360"/>
      </w:pPr>
    </w:lvl>
    <w:lvl w:ilvl="7" w:tplc="44090019" w:tentative="1">
      <w:start w:val="1"/>
      <w:numFmt w:val="lowerLetter"/>
      <w:lvlText w:val="%8."/>
      <w:lvlJc w:val="left"/>
      <w:pPr>
        <w:ind w:left="5680" w:hanging="360"/>
      </w:pPr>
    </w:lvl>
    <w:lvl w:ilvl="8" w:tplc="4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7" w15:restartNumberingAfterBreak="0">
    <w:nsid w:val="57F93F5B"/>
    <w:multiLevelType w:val="multilevel"/>
    <w:tmpl w:val="A1A007E2"/>
    <w:styleLink w:val="WWNum50"/>
    <w:lvl w:ilvl="0">
      <w:start w:val="1"/>
      <w:numFmt w:val="lowerLetter"/>
      <w:lvlText w:val="%1)"/>
      <w:lvlJc w:val="lef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eastAsia="Times New Roman" w:hAnsi="Courier New" w:cs="Times New Roman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eastAsia="Times New Roman" w:hAnsi="Courier New" w:cs="Times New Roman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eastAsia="Times New Roman" w:hAnsi="Courier New" w:cs="Times New Roman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8" w15:restartNumberingAfterBreak="0">
    <w:nsid w:val="59CE7035"/>
    <w:multiLevelType w:val="multilevel"/>
    <w:tmpl w:val="D0B0AD8C"/>
    <w:styleLink w:val="WWNum41"/>
    <w:lvl w:ilvl="0">
      <w:start w:val="1"/>
      <w:numFmt w:val="lowerRoman"/>
      <w:lvlText w:val="(%1)"/>
      <w:lvlJc w:val="lef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eastAsia="Times New Roman" w:hAnsi="Courier New" w:cs="Times New Roman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eastAsia="Times New Roman" w:hAnsi="Courier New" w:cs="Times New Roman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eastAsia="Times New Roman" w:hAnsi="Courier New" w:cs="Times New Roman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9" w15:restartNumberingAfterBreak="0">
    <w:nsid w:val="60376B56"/>
    <w:multiLevelType w:val="hybridMultilevel"/>
    <w:tmpl w:val="C84CAF78"/>
    <w:lvl w:ilvl="0" w:tplc="7264D580">
      <w:start w:val="1"/>
      <w:numFmt w:val="lowerRoman"/>
      <w:lvlText w:val="%1)"/>
      <w:lvlJc w:val="left"/>
      <w:pPr>
        <w:ind w:left="882" w:hanging="360"/>
      </w:pPr>
      <w:rPr>
        <w:rFonts w:hint="default"/>
        <w:snapToGrid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602" w:hanging="360"/>
      </w:pPr>
    </w:lvl>
    <w:lvl w:ilvl="2" w:tplc="0409001B">
      <w:start w:val="1"/>
      <w:numFmt w:val="lowerRoman"/>
      <w:lvlText w:val="%3."/>
      <w:lvlJc w:val="right"/>
      <w:pPr>
        <w:ind w:left="2322" w:hanging="180"/>
      </w:pPr>
    </w:lvl>
    <w:lvl w:ilvl="3" w:tplc="44090013">
      <w:start w:val="1"/>
      <w:numFmt w:val="upperRoman"/>
      <w:lvlText w:val="%4."/>
      <w:lvlJc w:val="right"/>
      <w:pPr>
        <w:ind w:left="3042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762" w:hanging="360"/>
      </w:pPr>
    </w:lvl>
    <w:lvl w:ilvl="5" w:tplc="0409001B">
      <w:start w:val="1"/>
      <w:numFmt w:val="lowerRoman"/>
      <w:lvlText w:val="%6."/>
      <w:lvlJc w:val="right"/>
      <w:pPr>
        <w:ind w:left="4482" w:hanging="180"/>
      </w:pPr>
    </w:lvl>
    <w:lvl w:ilvl="6" w:tplc="0409000F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40" w15:restartNumberingAfterBreak="0">
    <w:nsid w:val="60446BB2"/>
    <w:multiLevelType w:val="hybridMultilevel"/>
    <w:tmpl w:val="D29A0158"/>
    <w:lvl w:ilvl="0" w:tplc="056AF9C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A455AC"/>
    <w:multiLevelType w:val="hybridMultilevel"/>
    <w:tmpl w:val="F988931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6531A6"/>
    <w:multiLevelType w:val="hybridMultilevel"/>
    <w:tmpl w:val="B71891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B822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2" w:tplc="99A4C0B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9A4C0BA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5C5366">
      <w:start w:val="1"/>
      <w:numFmt w:val="lowerLetter"/>
      <w:lvlText w:val="%5)"/>
      <w:lvlJc w:val="left"/>
      <w:pPr>
        <w:ind w:left="3600" w:hanging="720"/>
      </w:pPr>
      <w:rPr>
        <w:rFonts w:hint="default"/>
        <w:b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E2842CF"/>
    <w:multiLevelType w:val="hybridMultilevel"/>
    <w:tmpl w:val="6CE05180"/>
    <w:lvl w:ilvl="0" w:tplc="04090001">
      <w:start w:val="1"/>
      <w:numFmt w:val="bullet"/>
      <w:lvlText w:val=""/>
      <w:lvlJc w:val="left"/>
      <w:pPr>
        <w:ind w:left="8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44" w15:restartNumberingAfterBreak="0">
    <w:nsid w:val="6E5F0F56"/>
    <w:multiLevelType w:val="multilevel"/>
    <w:tmpl w:val="31785748"/>
    <w:styleLink w:val="WWNum47"/>
    <w:lvl w:ilvl="0">
      <w:start w:val="1"/>
      <w:numFmt w:val="lowerRoman"/>
      <w:lvlText w:val="(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F915B21"/>
    <w:multiLevelType w:val="hybridMultilevel"/>
    <w:tmpl w:val="8050147C"/>
    <w:lvl w:ilvl="0" w:tplc="4409001B">
      <w:start w:val="1"/>
      <w:numFmt w:val="lowerRoman"/>
      <w:lvlText w:val="%1."/>
      <w:lvlJc w:val="right"/>
      <w:pPr>
        <w:ind w:left="17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20" w:hanging="360"/>
      </w:pPr>
    </w:lvl>
    <w:lvl w:ilvl="2" w:tplc="0409001B">
      <w:start w:val="1"/>
      <w:numFmt w:val="lowerRoman"/>
      <w:lvlText w:val="%3."/>
      <w:lvlJc w:val="right"/>
      <w:pPr>
        <w:ind w:left="3140" w:hanging="180"/>
      </w:pPr>
    </w:lvl>
    <w:lvl w:ilvl="3" w:tplc="0409000F" w:tentative="1">
      <w:start w:val="1"/>
      <w:numFmt w:val="decimal"/>
      <w:lvlText w:val="%4."/>
      <w:lvlJc w:val="left"/>
      <w:pPr>
        <w:ind w:left="3860" w:hanging="360"/>
      </w:pPr>
    </w:lvl>
    <w:lvl w:ilvl="4" w:tplc="04090019" w:tentative="1">
      <w:start w:val="1"/>
      <w:numFmt w:val="lowerLetter"/>
      <w:lvlText w:val="%5."/>
      <w:lvlJc w:val="left"/>
      <w:pPr>
        <w:ind w:left="4580" w:hanging="360"/>
      </w:pPr>
    </w:lvl>
    <w:lvl w:ilvl="5" w:tplc="0409001B" w:tentative="1">
      <w:start w:val="1"/>
      <w:numFmt w:val="lowerRoman"/>
      <w:lvlText w:val="%6."/>
      <w:lvlJc w:val="right"/>
      <w:pPr>
        <w:ind w:left="5300" w:hanging="180"/>
      </w:pPr>
    </w:lvl>
    <w:lvl w:ilvl="6" w:tplc="0409000F" w:tentative="1">
      <w:start w:val="1"/>
      <w:numFmt w:val="decimal"/>
      <w:lvlText w:val="%7."/>
      <w:lvlJc w:val="left"/>
      <w:pPr>
        <w:ind w:left="6020" w:hanging="360"/>
      </w:pPr>
    </w:lvl>
    <w:lvl w:ilvl="7" w:tplc="04090019" w:tentative="1">
      <w:start w:val="1"/>
      <w:numFmt w:val="lowerLetter"/>
      <w:lvlText w:val="%8."/>
      <w:lvlJc w:val="left"/>
      <w:pPr>
        <w:ind w:left="6740" w:hanging="360"/>
      </w:pPr>
    </w:lvl>
    <w:lvl w:ilvl="8" w:tplc="040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46" w15:restartNumberingAfterBreak="0">
    <w:nsid w:val="71BA2CDD"/>
    <w:multiLevelType w:val="hybridMultilevel"/>
    <w:tmpl w:val="C7B4BE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B822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5C5366">
      <w:start w:val="1"/>
      <w:numFmt w:val="lowerLetter"/>
      <w:lvlText w:val="%5)"/>
      <w:lvlJc w:val="left"/>
      <w:pPr>
        <w:ind w:left="3600" w:hanging="720"/>
      </w:pPr>
      <w:rPr>
        <w:rFonts w:hint="default"/>
        <w:b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41E64A6"/>
    <w:multiLevelType w:val="multilevel"/>
    <w:tmpl w:val="406AA40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45" w:hanging="405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-84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-4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1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" w:hanging="1800"/>
      </w:pPr>
      <w:rPr>
        <w:rFonts w:hint="default"/>
      </w:rPr>
    </w:lvl>
  </w:abstractNum>
  <w:abstractNum w:abstractNumId="48" w15:restartNumberingAfterBreak="0">
    <w:nsid w:val="79DF3760"/>
    <w:multiLevelType w:val="hybridMultilevel"/>
    <w:tmpl w:val="4FF0300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7"/>
  </w:num>
  <w:num w:numId="3">
    <w:abstractNumId w:val="38"/>
  </w:num>
  <w:num w:numId="4">
    <w:abstractNumId w:val="8"/>
  </w:num>
  <w:num w:numId="5">
    <w:abstractNumId w:val="11"/>
  </w:num>
  <w:num w:numId="6">
    <w:abstractNumId w:val="44"/>
  </w:num>
  <w:num w:numId="7">
    <w:abstractNumId w:val="24"/>
  </w:num>
  <w:num w:numId="8">
    <w:abstractNumId w:val="35"/>
  </w:num>
  <w:num w:numId="9">
    <w:abstractNumId w:val="19"/>
  </w:num>
  <w:num w:numId="10">
    <w:abstractNumId w:val="10"/>
  </w:num>
  <w:num w:numId="11">
    <w:abstractNumId w:val="14"/>
  </w:num>
  <w:num w:numId="12">
    <w:abstractNumId w:val="43"/>
  </w:num>
  <w:num w:numId="13">
    <w:abstractNumId w:val="17"/>
  </w:num>
  <w:num w:numId="14">
    <w:abstractNumId w:val="33"/>
  </w:num>
  <w:num w:numId="15">
    <w:abstractNumId w:val="5"/>
  </w:num>
  <w:num w:numId="16">
    <w:abstractNumId w:val="39"/>
  </w:num>
  <w:num w:numId="17">
    <w:abstractNumId w:val="12"/>
  </w:num>
  <w:num w:numId="18">
    <w:abstractNumId w:val="4"/>
  </w:num>
  <w:num w:numId="19">
    <w:abstractNumId w:val="45"/>
  </w:num>
  <w:num w:numId="20">
    <w:abstractNumId w:val="1"/>
  </w:num>
  <w:num w:numId="21">
    <w:abstractNumId w:val="20"/>
  </w:num>
  <w:num w:numId="22">
    <w:abstractNumId w:val="48"/>
  </w:num>
  <w:num w:numId="23">
    <w:abstractNumId w:val="26"/>
  </w:num>
  <w:num w:numId="24">
    <w:abstractNumId w:val="36"/>
  </w:num>
  <w:num w:numId="25">
    <w:abstractNumId w:val="31"/>
  </w:num>
  <w:num w:numId="26">
    <w:abstractNumId w:val="23"/>
  </w:num>
  <w:num w:numId="27">
    <w:abstractNumId w:val="3"/>
  </w:num>
  <w:num w:numId="28">
    <w:abstractNumId w:val="18"/>
  </w:num>
  <w:num w:numId="29">
    <w:abstractNumId w:val="30"/>
  </w:num>
  <w:num w:numId="30">
    <w:abstractNumId w:val="34"/>
  </w:num>
  <w:num w:numId="31">
    <w:abstractNumId w:val="22"/>
  </w:num>
  <w:num w:numId="32">
    <w:abstractNumId w:val="0"/>
  </w:num>
  <w:num w:numId="33">
    <w:abstractNumId w:val="2"/>
  </w:num>
  <w:num w:numId="34">
    <w:abstractNumId w:val="41"/>
  </w:num>
  <w:num w:numId="35">
    <w:abstractNumId w:val="32"/>
  </w:num>
  <w:num w:numId="36">
    <w:abstractNumId w:val="9"/>
  </w:num>
  <w:num w:numId="37">
    <w:abstractNumId w:val="21"/>
  </w:num>
  <w:num w:numId="38">
    <w:abstractNumId w:val="46"/>
  </w:num>
  <w:num w:numId="39">
    <w:abstractNumId w:val="7"/>
  </w:num>
  <w:num w:numId="40">
    <w:abstractNumId w:val="42"/>
  </w:num>
  <w:num w:numId="41">
    <w:abstractNumId w:val="25"/>
  </w:num>
  <w:num w:numId="42">
    <w:abstractNumId w:val="47"/>
  </w:num>
  <w:num w:numId="43">
    <w:abstractNumId w:val="6"/>
  </w:num>
  <w:num w:numId="44">
    <w:abstractNumId w:val="27"/>
  </w:num>
  <w:num w:numId="45">
    <w:abstractNumId w:val="40"/>
  </w:num>
  <w:num w:numId="46">
    <w:abstractNumId w:val="29"/>
  </w:num>
  <w:num w:numId="47">
    <w:abstractNumId w:val="13"/>
  </w:num>
  <w:num w:numId="48">
    <w:abstractNumId w:val="15"/>
  </w:num>
  <w:num w:numId="49">
    <w:abstractNumId w:val="1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attachedTemplate r:id="rId1"/>
  <w:defaultTabStop w:val="403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29"/>
    <w:rsid w:val="00012CB5"/>
    <w:rsid w:val="00014826"/>
    <w:rsid w:val="000179D5"/>
    <w:rsid w:val="0002122E"/>
    <w:rsid w:val="00021248"/>
    <w:rsid w:val="00033368"/>
    <w:rsid w:val="00035BAE"/>
    <w:rsid w:val="0003676A"/>
    <w:rsid w:val="00036E4F"/>
    <w:rsid w:val="00040060"/>
    <w:rsid w:val="00042C9F"/>
    <w:rsid w:val="0004762C"/>
    <w:rsid w:val="00047EB9"/>
    <w:rsid w:val="00050C95"/>
    <w:rsid w:val="00051FBC"/>
    <w:rsid w:val="00054503"/>
    <w:rsid w:val="00054B40"/>
    <w:rsid w:val="00057768"/>
    <w:rsid w:val="00057EA4"/>
    <w:rsid w:val="00070322"/>
    <w:rsid w:val="00070CB4"/>
    <w:rsid w:val="00072707"/>
    <w:rsid w:val="00072833"/>
    <w:rsid w:val="000740F7"/>
    <w:rsid w:val="00076D18"/>
    <w:rsid w:val="00080BA2"/>
    <w:rsid w:val="00080EF3"/>
    <w:rsid w:val="000814D0"/>
    <w:rsid w:val="00082F21"/>
    <w:rsid w:val="00084E4F"/>
    <w:rsid w:val="000853A7"/>
    <w:rsid w:val="00086E4C"/>
    <w:rsid w:val="0009211F"/>
    <w:rsid w:val="00095ED4"/>
    <w:rsid w:val="00096DD4"/>
    <w:rsid w:val="000A4045"/>
    <w:rsid w:val="000A4531"/>
    <w:rsid w:val="000A48A0"/>
    <w:rsid w:val="000A6853"/>
    <w:rsid w:val="000A7B94"/>
    <w:rsid w:val="000B332D"/>
    <w:rsid w:val="000B3D3D"/>
    <w:rsid w:val="000B4A0A"/>
    <w:rsid w:val="000B596F"/>
    <w:rsid w:val="000C16AC"/>
    <w:rsid w:val="000C3D6D"/>
    <w:rsid w:val="000C4805"/>
    <w:rsid w:val="000C5CE5"/>
    <w:rsid w:val="000D2036"/>
    <w:rsid w:val="000D2EB0"/>
    <w:rsid w:val="000D5797"/>
    <w:rsid w:val="000D6304"/>
    <w:rsid w:val="000E59CC"/>
    <w:rsid w:val="000F0F87"/>
    <w:rsid w:val="000F239F"/>
    <w:rsid w:val="00102DE4"/>
    <w:rsid w:val="00104213"/>
    <w:rsid w:val="001050C9"/>
    <w:rsid w:val="00110C2B"/>
    <w:rsid w:val="001128D1"/>
    <w:rsid w:val="00113A81"/>
    <w:rsid w:val="001144E0"/>
    <w:rsid w:val="00117BFE"/>
    <w:rsid w:val="00133F29"/>
    <w:rsid w:val="00135A08"/>
    <w:rsid w:val="00137A26"/>
    <w:rsid w:val="0014729F"/>
    <w:rsid w:val="00150B07"/>
    <w:rsid w:val="00151FC5"/>
    <w:rsid w:val="00152AB1"/>
    <w:rsid w:val="00154A87"/>
    <w:rsid w:val="00155459"/>
    <w:rsid w:val="00157F1D"/>
    <w:rsid w:val="00161089"/>
    <w:rsid w:val="0016175E"/>
    <w:rsid w:val="00162ED5"/>
    <w:rsid w:val="00171572"/>
    <w:rsid w:val="001735BA"/>
    <w:rsid w:val="001820E1"/>
    <w:rsid w:val="0018522E"/>
    <w:rsid w:val="001871C6"/>
    <w:rsid w:val="00190F81"/>
    <w:rsid w:val="0019697A"/>
    <w:rsid w:val="00197B1D"/>
    <w:rsid w:val="00197D88"/>
    <w:rsid w:val="001A3A69"/>
    <w:rsid w:val="001B5A63"/>
    <w:rsid w:val="001B5AA6"/>
    <w:rsid w:val="001B636A"/>
    <w:rsid w:val="001B70EF"/>
    <w:rsid w:val="001C47D7"/>
    <w:rsid w:val="001D16AA"/>
    <w:rsid w:val="001D352F"/>
    <w:rsid w:val="001E2797"/>
    <w:rsid w:val="001E4485"/>
    <w:rsid w:val="001E4E40"/>
    <w:rsid w:val="001F05AF"/>
    <w:rsid w:val="001F235E"/>
    <w:rsid w:val="001F269C"/>
    <w:rsid w:val="001F4D32"/>
    <w:rsid w:val="001F594D"/>
    <w:rsid w:val="001F67E6"/>
    <w:rsid w:val="002060E5"/>
    <w:rsid w:val="00207774"/>
    <w:rsid w:val="00213107"/>
    <w:rsid w:val="0021446E"/>
    <w:rsid w:val="002312FD"/>
    <w:rsid w:val="0023161D"/>
    <w:rsid w:val="0023260A"/>
    <w:rsid w:val="00232661"/>
    <w:rsid w:val="00234411"/>
    <w:rsid w:val="002352FF"/>
    <w:rsid w:val="00236261"/>
    <w:rsid w:val="002366FA"/>
    <w:rsid w:val="00237F83"/>
    <w:rsid w:val="00245AD5"/>
    <w:rsid w:val="0025216C"/>
    <w:rsid w:val="00254C60"/>
    <w:rsid w:val="00256EC1"/>
    <w:rsid w:val="002571F7"/>
    <w:rsid w:val="00261DDC"/>
    <w:rsid w:val="0027398C"/>
    <w:rsid w:val="00277039"/>
    <w:rsid w:val="00280FB6"/>
    <w:rsid w:val="00283D5E"/>
    <w:rsid w:val="002843A9"/>
    <w:rsid w:val="0028454C"/>
    <w:rsid w:val="00287347"/>
    <w:rsid w:val="00287A57"/>
    <w:rsid w:val="00292531"/>
    <w:rsid w:val="00296201"/>
    <w:rsid w:val="002977B4"/>
    <w:rsid w:val="002A3284"/>
    <w:rsid w:val="002A4AA8"/>
    <w:rsid w:val="002A7A6A"/>
    <w:rsid w:val="002B1E97"/>
    <w:rsid w:val="002B38DF"/>
    <w:rsid w:val="002B3BEA"/>
    <w:rsid w:val="002B42B3"/>
    <w:rsid w:val="002B5A32"/>
    <w:rsid w:val="002C05D5"/>
    <w:rsid w:val="002C7914"/>
    <w:rsid w:val="002D0D6F"/>
    <w:rsid w:val="002D22FB"/>
    <w:rsid w:val="002D2B90"/>
    <w:rsid w:val="002D3D6E"/>
    <w:rsid w:val="002D4742"/>
    <w:rsid w:val="002D526B"/>
    <w:rsid w:val="002D5F2D"/>
    <w:rsid w:val="002E250E"/>
    <w:rsid w:val="002F0CD0"/>
    <w:rsid w:val="002F1E77"/>
    <w:rsid w:val="002F3417"/>
    <w:rsid w:val="00300BA0"/>
    <w:rsid w:val="00301061"/>
    <w:rsid w:val="003018A4"/>
    <w:rsid w:val="003030D0"/>
    <w:rsid w:val="003030FC"/>
    <w:rsid w:val="0030453E"/>
    <w:rsid w:val="003139FB"/>
    <w:rsid w:val="00314E20"/>
    <w:rsid w:val="00315D45"/>
    <w:rsid w:val="003257CC"/>
    <w:rsid w:val="00327014"/>
    <w:rsid w:val="00335CF0"/>
    <w:rsid w:val="00335F4D"/>
    <w:rsid w:val="00336530"/>
    <w:rsid w:val="00337702"/>
    <w:rsid w:val="00340095"/>
    <w:rsid w:val="00340C7A"/>
    <w:rsid w:val="00343A1B"/>
    <w:rsid w:val="00344ADF"/>
    <w:rsid w:val="00344EFE"/>
    <w:rsid w:val="003476B3"/>
    <w:rsid w:val="00350AEA"/>
    <w:rsid w:val="00351DAC"/>
    <w:rsid w:val="00352612"/>
    <w:rsid w:val="003547C4"/>
    <w:rsid w:val="003554BC"/>
    <w:rsid w:val="00356345"/>
    <w:rsid w:val="0036200F"/>
    <w:rsid w:val="003649D3"/>
    <w:rsid w:val="00365751"/>
    <w:rsid w:val="0036743E"/>
    <w:rsid w:val="00367A67"/>
    <w:rsid w:val="0037370A"/>
    <w:rsid w:val="00373D3C"/>
    <w:rsid w:val="0038020A"/>
    <w:rsid w:val="0039165E"/>
    <w:rsid w:val="003917E0"/>
    <w:rsid w:val="0039719E"/>
    <w:rsid w:val="003A0AAB"/>
    <w:rsid w:val="003A247A"/>
    <w:rsid w:val="003A29C3"/>
    <w:rsid w:val="003A4661"/>
    <w:rsid w:val="003A6CAD"/>
    <w:rsid w:val="003A7D29"/>
    <w:rsid w:val="003A7F54"/>
    <w:rsid w:val="003B215E"/>
    <w:rsid w:val="003B2476"/>
    <w:rsid w:val="003B58FF"/>
    <w:rsid w:val="003B7EDF"/>
    <w:rsid w:val="003C0396"/>
    <w:rsid w:val="003C1F65"/>
    <w:rsid w:val="003C63B5"/>
    <w:rsid w:val="003D62D9"/>
    <w:rsid w:val="003E098A"/>
    <w:rsid w:val="003E2B08"/>
    <w:rsid w:val="003E322A"/>
    <w:rsid w:val="003F3497"/>
    <w:rsid w:val="00412392"/>
    <w:rsid w:val="004129F0"/>
    <w:rsid w:val="00413962"/>
    <w:rsid w:val="00417C96"/>
    <w:rsid w:val="00422BDF"/>
    <w:rsid w:val="0042785A"/>
    <w:rsid w:val="00431A0E"/>
    <w:rsid w:val="00436B40"/>
    <w:rsid w:val="00442E48"/>
    <w:rsid w:val="00444753"/>
    <w:rsid w:val="0044540B"/>
    <w:rsid w:val="00452622"/>
    <w:rsid w:val="00453A2A"/>
    <w:rsid w:val="00454344"/>
    <w:rsid w:val="00457CC2"/>
    <w:rsid w:val="00463BE6"/>
    <w:rsid w:val="00464723"/>
    <w:rsid w:val="00465716"/>
    <w:rsid w:val="00465F50"/>
    <w:rsid w:val="00467B2B"/>
    <w:rsid w:val="00483161"/>
    <w:rsid w:val="00484AAB"/>
    <w:rsid w:val="0049648A"/>
    <w:rsid w:val="004A34E4"/>
    <w:rsid w:val="004B3CA4"/>
    <w:rsid w:val="004B4408"/>
    <w:rsid w:val="004B4645"/>
    <w:rsid w:val="004B6051"/>
    <w:rsid w:val="004B7E2F"/>
    <w:rsid w:val="004E0E96"/>
    <w:rsid w:val="004E1E18"/>
    <w:rsid w:val="004E6383"/>
    <w:rsid w:val="004F0E4B"/>
    <w:rsid w:val="00501012"/>
    <w:rsid w:val="00510161"/>
    <w:rsid w:val="005163ED"/>
    <w:rsid w:val="0052476B"/>
    <w:rsid w:val="005302A9"/>
    <w:rsid w:val="00540B76"/>
    <w:rsid w:val="0054355E"/>
    <w:rsid w:val="00543CF6"/>
    <w:rsid w:val="005475DA"/>
    <w:rsid w:val="005501AD"/>
    <w:rsid w:val="00553932"/>
    <w:rsid w:val="005547DE"/>
    <w:rsid w:val="00560D18"/>
    <w:rsid w:val="005633C3"/>
    <w:rsid w:val="00565041"/>
    <w:rsid w:val="00576C51"/>
    <w:rsid w:val="0058028D"/>
    <w:rsid w:val="00582CC8"/>
    <w:rsid w:val="00583242"/>
    <w:rsid w:val="00583805"/>
    <w:rsid w:val="005843EB"/>
    <w:rsid w:val="00590B72"/>
    <w:rsid w:val="00592584"/>
    <w:rsid w:val="005A0DDB"/>
    <w:rsid w:val="005A696B"/>
    <w:rsid w:val="005B27A7"/>
    <w:rsid w:val="005B3FBB"/>
    <w:rsid w:val="005B6588"/>
    <w:rsid w:val="005B7C1C"/>
    <w:rsid w:val="005C4D8F"/>
    <w:rsid w:val="005E3111"/>
    <w:rsid w:val="005E3F20"/>
    <w:rsid w:val="005F0AC3"/>
    <w:rsid w:val="005F0E49"/>
    <w:rsid w:val="0060042A"/>
    <w:rsid w:val="0060275C"/>
    <w:rsid w:val="00607F06"/>
    <w:rsid w:val="0061386D"/>
    <w:rsid w:val="006156EF"/>
    <w:rsid w:val="006216A3"/>
    <w:rsid w:val="006255D0"/>
    <w:rsid w:val="0062615E"/>
    <w:rsid w:val="00627A1C"/>
    <w:rsid w:val="00630A79"/>
    <w:rsid w:val="00632154"/>
    <w:rsid w:val="00634C9D"/>
    <w:rsid w:val="006370A0"/>
    <w:rsid w:val="0065074F"/>
    <w:rsid w:val="0065142B"/>
    <w:rsid w:val="00655AB1"/>
    <w:rsid w:val="00657895"/>
    <w:rsid w:val="00662565"/>
    <w:rsid w:val="0066309C"/>
    <w:rsid w:val="00667AA1"/>
    <w:rsid w:val="006707E4"/>
    <w:rsid w:val="00674AEF"/>
    <w:rsid w:val="00676A21"/>
    <w:rsid w:val="00677E01"/>
    <w:rsid w:val="006802D7"/>
    <w:rsid w:val="00680339"/>
    <w:rsid w:val="00680DAD"/>
    <w:rsid w:val="00687841"/>
    <w:rsid w:val="00690B91"/>
    <w:rsid w:val="0069461C"/>
    <w:rsid w:val="006A217A"/>
    <w:rsid w:val="006B10AA"/>
    <w:rsid w:val="006B3A19"/>
    <w:rsid w:val="006C2635"/>
    <w:rsid w:val="006C5885"/>
    <w:rsid w:val="006C5C3D"/>
    <w:rsid w:val="006D17A4"/>
    <w:rsid w:val="006D269A"/>
    <w:rsid w:val="006D5205"/>
    <w:rsid w:val="006E73D6"/>
    <w:rsid w:val="006E79EB"/>
    <w:rsid w:val="006F32E4"/>
    <w:rsid w:val="006F36AB"/>
    <w:rsid w:val="00710E51"/>
    <w:rsid w:val="00712B93"/>
    <w:rsid w:val="00713344"/>
    <w:rsid w:val="00713D85"/>
    <w:rsid w:val="0071723E"/>
    <w:rsid w:val="00723F15"/>
    <w:rsid w:val="007252C3"/>
    <w:rsid w:val="00726425"/>
    <w:rsid w:val="007313E1"/>
    <w:rsid w:val="00734BC4"/>
    <w:rsid w:val="007355A2"/>
    <w:rsid w:val="00741BC8"/>
    <w:rsid w:val="0074328D"/>
    <w:rsid w:val="0074416E"/>
    <w:rsid w:val="00744C89"/>
    <w:rsid w:val="007462FA"/>
    <w:rsid w:val="00752414"/>
    <w:rsid w:val="00764B95"/>
    <w:rsid w:val="00774A46"/>
    <w:rsid w:val="00774C54"/>
    <w:rsid w:val="00777F7A"/>
    <w:rsid w:val="007819F4"/>
    <w:rsid w:val="00781E89"/>
    <w:rsid w:val="00782E5A"/>
    <w:rsid w:val="007948D8"/>
    <w:rsid w:val="00796AC0"/>
    <w:rsid w:val="007A44F3"/>
    <w:rsid w:val="007A4A03"/>
    <w:rsid w:val="007A4CCC"/>
    <w:rsid w:val="007A5187"/>
    <w:rsid w:val="007A5199"/>
    <w:rsid w:val="007A6CFE"/>
    <w:rsid w:val="007B51D7"/>
    <w:rsid w:val="007B5BFB"/>
    <w:rsid w:val="007C034C"/>
    <w:rsid w:val="007C57A5"/>
    <w:rsid w:val="007D499D"/>
    <w:rsid w:val="007D631A"/>
    <w:rsid w:val="007E325D"/>
    <w:rsid w:val="007E6258"/>
    <w:rsid w:val="007E691E"/>
    <w:rsid w:val="007E74B9"/>
    <w:rsid w:val="007E77F9"/>
    <w:rsid w:val="007F086C"/>
    <w:rsid w:val="007F7D38"/>
    <w:rsid w:val="00800BF2"/>
    <w:rsid w:val="00810642"/>
    <w:rsid w:val="00813AA4"/>
    <w:rsid w:val="00814B9C"/>
    <w:rsid w:val="00816F26"/>
    <w:rsid w:val="008305B4"/>
    <w:rsid w:val="00833A58"/>
    <w:rsid w:val="0083539D"/>
    <w:rsid w:val="00835B55"/>
    <w:rsid w:val="00843412"/>
    <w:rsid w:val="0084413A"/>
    <w:rsid w:val="00850836"/>
    <w:rsid w:val="008512E8"/>
    <w:rsid w:val="008514C4"/>
    <w:rsid w:val="00853D5A"/>
    <w:rsid w:val="0085655D"/>
    <w:rsid w:val="008600FB"/>
    <w:rsid w:val="00863884"/>
    <w:rsid w:val="00865EB5"/>
    <w:rsid w:val="008704B5"/>
    <w:rsid w:val="008812FA"/>
    <w:rsid w:val="00881D73"/>
    <w:rsid w:val="008828CC"/>
    <w:rsid w:val="008841B5"/>
    <w:rsid w:val="00887A00"/>
    <w:rsid w:val="00892261"/>
    <w:rsid w:val="00895109"/>
    <w:rsid w:val="008A06E4"/>
    <w:rsid w:val="008A1EF3"/>
    <w:rsid w:val="008A45BA"/>
    <w:rsid w:val="008B02DC"/>
    <w:rsid w:val="008C1FA9"/>
    <w:rsid w:val="008C3760"/>
    <w:rsid w:val="008D0F60"/>
    <w:rsid w:val="008D21CF"/>
    <w:rsid w:val="008D2472"/>
    <w:rsid w:val="008D3270"/>
    <w:rsid w:val="008D5B8E"/>
    <w:rsid w:val="008E5B87"/>
    <w:rsid w:val="008E6CCA"/>
    <w:rsid w:val="008E78FB"/>
    <w:rsid w:val="008F24B1"/>
    <w:rsid w:val="008F3D9F"/>
    <w:rsid w:val="008F599B"/>
    <w:rsid w:val="008F5A36"/>
    <w:rsid w:val="009015D7"/>
    <w:rsid w:val="00902404"/>
    <w:rsid w:val="00912600"/>
    <w:rsid w:val="0091339A"/>
    <w:rsid w:val="00913E88"/>
    <w:rsid w:val="00917B33"/>
    <w:rsid w:val="00920CF9"/>
    <w:rsid w:val="00925481"/>
    <w:rsid w:val="009313E4"/>
    <w:rsid w:val="0094045F"/>
    <w:rsid w:val="00953731"/>
    <w:rsid w:val="00961B23"/>
    <w:rsid w:val="00965EF7"/>
    <w:rsid w:val="00967623"/>
    <w:rsid w:val="009718DB"/>
    <w:rsid w:val="00973EDD"/>
    <w:rsid w:val="00975A9F"/>
    <w:rsid w:val="009810D0"/>
    <w:rsid w:val="00981367"/>
    <w:rsid w:val="0098342E"/>
    <w:rsid w:val="00985DA6"/>
    <w:rsid w:val="00987934"/>
    <w:rsid w:val="00992BE3"/>
    <w:rsid w:val="00993209"/>
    <w:rsid w:val="0099583D"/>
    <w:rsid w:val="009A653A"/>
    <w:rsid w:val="009B2EC4"/>
    <w:rsid w:val="009B79B3"/>
    <w:rsid w:val="009C0AE6"/>
    <w:rsid w:val="009C39EB"/>
    <w:rsid w:val="009C4262"/>
    <w:rsid w:val="009C51D7"/>
    <w:rsid w:val="009C752C"/>
    <w:rsid w:val="009D1E31"/>
    <w:rsid w:val="009D4651"/>
    <w:rsid w:val="009D611E"/>
    <w:rsid w:val="009D64DC"/>
    <w:rsid w:val="009D6FFA"/>
    <w:rsid w:val="009E4AA6"/>
    <w:rsid w:val="009E595E"/>
    <w:rsid w:val="009E67F5"/>
    <w:rsid w:val="009F0938"/>
    <w:rsid w:val="009F2163"/>
    <w:rsid w:val="009F3FCD"/>
    <w:rsid w:val="009F4CF4"/>
    <w:rsid w:val="00A05EC4"/>
    <w:rsid w:val="00A071B9"/>
    <w:rsid w:val="00A1064A"/>
    <w:rsid w:val="00A12D15"/>
    <w:rsid w:val="00A15718"/>
    <w:rsid w:val="00A1575B"/>
    <w:rsid w:val="00A160C1"/>
    <w:rsid w:val="00A21BF8"/>
    <w:rsid w:val="00A230F5"/>
    <w:rsid w:val="00A26340"/>
    <w:rsid w:val="00A27F1E"/>
    <w:rsid w:val="00A40069"/>
    <w:rsid w:val="00A432CA"/>
    <w:rsid w:val="00A43DDB"/>
    <w:rsid w:val="00A43E7D"/>
    <w:rsid w:val="00A52371"/>
    <w:rsid w:val="00A55610"/>
    <w:rsid w:val="00A6060D"/>
    <w:rsid w:val="00A63D12"/>
    <w:rsid w:val="00A65376"/>
    <w:rsid w:val="00A662BD"/>
    <w:rsid w:val="00A66BE9"/>
    <w:rsid w:val="00A67E25"/>
    <w:rsid w:val="00A70CD3"/>
    <w:rsid w:val="00A71E25"/>
    <w:rsid w:val="00A72968"/>
    <w:rsid w:val="00A7325E"/>
    <w:rsid w:val="00A74BE9"/>
    <w:rsid w:val="00A74DF2"/>
    <w:rsid w:val="00A7684E"/>
    <w:rsid w:val="00A7728B"/>
    <w:rsid w:val="00A91690"/>
    <w:rsid w:val="00A91DC9"/>
    <w:rsid w:val="00AA04D8"/>
    <w:rsid w:val="00AA19F7"/>
    <w:rsid w:val="00AA28A8"/>
    <w:rsid w:val="00AA39FB"/>
    <w:rsid w:val="00AA4C94"/>
    <w:rsid w:val="00AA6685"/>
    <w:rsid w:val="00AB049C"/>
    <w:rsid w:val="00AB2047"/>
    <w:rsid w:val="00AB210F"/>
    <w:rsid w:val="00AB3E9A"/>
    <w:rsid w:val="00AC4B5A"/>
    <w:rsid w:val="00AC5948"/>
    <w:rsid w:val="00AD3C5D"/>
    <w:rsid w:val="00AD65D0"/>
    <w:rsid w:val="00AE0199"/>
    <w:rsid w:val="00AE234F"/>
    <w:rsid w:val="00AE2DA5"/>
    <w:rsid w:val="00AE6CFB"/>
    <w:rsid w:val="00AE7DF9"/>
    <w:rsid w:val="00AF0772"/>
    <w:rsid w:val="00AF2C52"/>
    <w:rsid w:val="00AF34CA"/>
    <w:rsid w:val="00AF63A3"/>
    <w:rsid w:val="00AF7532"/>
    <w:rsid w:val="00B0681F"/>
    <w:rsid w:val="00B07950"/>
    <w:rsid w:val="00B102E7"/>
    <w:rsid w:val="00B10E30"/>
    <w:rsid w:val="00B14A14"/>
    <w:rsid w:val="00B22929"/>
    <w:rsid w:val="00B262C2"/>
    <w:rsid w:val="00B338E2"/>
    <w:rsid w:val="00B3503A"/>
    <w:rsid w:val="00B3538B"/>
    <w:rsid w:val="00B40102"/>
    <w:rsid w:val="00B4244D"/>
    <w:rsid w:val="00B4424B"/>
    <w:rsid w:val="00B44D5F"/>
    <w:rsid w:val="00B45965"/>
    <w:rsid w:val="00B4672C"/>
    <w:rsid w:val="00B50197"/>
    <w:rsid w:val="00B53473"/>
    <w:rsid w:val="00B544F4"/>
    <w:rsid w:val="00B5595B"/>
    <w:rsid w:val="00B608FA"/>
    <w:rsid w:val="00B61521"/>
    <w:rsid w:val="00B64D5B"/>
    <w:rsid w:val="00B71183"/>
    <w:rsid w:val="00B74A8B"/>
    <w:rsid w:val="00B80492"/>
    <w:rsid w:val="00B804CA"/>
    <w:rsid w:val="00B86533"/>
    <w:rsid w:val="00B90EC2"/>
    <w:rsid w:val="00B940C9"/>
    <w:rsid w:val="00B943CD"/>
    <w:rsid w:val="00BA0F79"/>
    <w:rsid w:val="00BA0FE9"/>
    <w:rsid w:val="00BA1D13"/>
    <w:rsid w:val="00BA30B7"/>
    <w:rsid w:val="00BA3AC6"/>
    <w:rsid w:val="00BA4E30"/>
    <w:rsid w:val="00BA56DE"/>
    <w:rsid w:val="00BA74D5"/>
    <w:rsid w:val="00BB23D0"/>
    <w:rsid w:val="00BB6D9A"/>
    <w:rsid w:val="00BC39E9"/>
    <w:rsid w:val="00BC473C"/>
    <w:rsid w:val="00BD0A10"/>
    <w:rsid w:val="00BD1BD2"/>
    <w:rsid w:val="00BD49E7"/>
    <w:rsid w:val="00BD584F"/>
    <w:rsid w:val="00BD73B4"/>
    <w:rsid w:val="00BE45B6"/>
    <w:rsid w:val="00BE7DB8"/>
    <w:rsid w:val="00BF1D4C"/>
    <w:rsid w:val="00BF2A7C"/>
    <w:rsid w:val="00BF6E42"/>
    <w:rsid w:val="00BF7AA6"/>
    <w:rsid w:val="00C01095"/>
    <w:rsid w:val="00C037D5"/>
    <w:rsid w:val="00C104AB"/>
    <w:rsid w:val="00C12A14"/>
    <w:rsid w:val="00C12FA5"/>
    <w:rsid w:val="00C130FF"/>
    <w:rsid w:val="00C146B2"/>
    <w:rsid w:val="00C258C6"/>
    <w:rsid w:val="00C35019"/>
    <w:rsid w:val="00C36C7E"/>
    <w:rsid w:val="00C4062E"/>
    <w:rsid w:val="00C436BD"/>
    <w:rsid w:val="00C43A95"/>
    <w:rsid w:val="00C4459F"/>
    <w:rsid w:val="00C462AA"/>
    <w:rsid w:val="00C523F1"/>
    <w:rsid w:val="00C53C0F"/>
    <w:rsid w:val="00C604EF"/>
    <w:rsid w:val="00C607B1"/>
    <w:rsid w:val="00C62128"/>
    <w:rsid w:val="00C65EBE"/>
    <w:rsid w:val="00C670C7"/>
    <w:rsid w:val="00C7246D"/>
    <w:rsid w:val="00C806CA"/>
    <w:rsid w:val="00C934D3"/>
    <w:rsid w:val="00C94647"/>
    <w:rsid w:val="00C9523D"/>
    <w:rsid w:val="00C96B4D"/>
    <w:rsid w:val="00CA0730"/>
    <w:rsid w:val="00CA169B"/>
    <w:rsid w:val="00CA22EF"/>
    <w:rsid w:val="00CA358A"/>
    <w:rsid w:val="00CA3D76"/>
    <w:rsid w:val="00CA3FCE"/>
    <w:rsid w:val="00CA4962"/>
    <w:rsid w:val="00CA5E0A"/>
    <w:rsid w:val="00CA6152"/>
    <w:rsid w:val="00CC2D19"/>
    <w:rsid w:val="00CC3083"/>
    <w:rsid w:val="00CC514C"/>
    <w:rsid w:val="00CC61CE"/>
    <w:rsid w:val="00CD67FB"/>
    <w:rsid w:val="00CF0896"/>
    <w:rsid w:val="00D00EA6"/>
    <w:rsid w:val="00D03BB4"/>
    <w:rsid w:val="00D05143"/>
    <w:rsid w:val="00D12970"/>
    <w:rsid w:val="00D14D32"/>
    <w:rsid w:val="00D169D3"/>
    <w:rsid w:val="00D21EC3"/>
    <w:rsid w:val="00D241E0"/>
    <w:rsid w:val="00D30FB6"/>
    <w:rsid w:val="00D41CDD"/>
    <w:rsid w:val="00D4484B"/>
    <w:rsid w:val="00D449C8"/>
    <w:rsid w:val="00D52BFA"/>
    <w:rsid w:val="00D53FE8"/>
    <w:rsid w:val="00D576F0"/>
    <w:rsid w:val="00D6296C"/>
    <w:rsid w:val="00D639FE"/>
    <w:rsid w:val="00D66728"/>
    <w:rsid w:val="00D7290B"/>
    <w:rsid w:val="00D74D1F"/>
    <w:rsid w:val="00D76826"/>
    <w:rsid w:val="00D76ECD"/>
    <w:rsid w:val="00D809D1"/>
    <w:rsid w:val="00D816C6"/>
    <w:rsid w:val="00D83A7C"/>
    <w:rsid w:val="00D932E1"/>
    <w:rsid w:val="00D9411D"/>
    <w:rsid w:val="00DA1C07"/>
    <w:rsid w:val="00DA2711"/>
    <w:rsid w:val="00DA7821"/>
    <w:rsid w:val="00DB41E0"/>
    <w:rsid w:val="00DB4A1C"/>
    <w:rsid w:val="00DB599A"/>
    <w:rsid w:val="00DC51E3"/>
    <w:rsid w:val="00DC652C"/>
    <w:rsid w:val="00DD1ECC"/>
    <w:rsid w:val="00DD3278"/>
    <w:rsid w:val="00DD5619"/>
    <w:rsid w:val="00DE1BB0"/>
    <w:rsid w:val="00DE2E87"/>
    <w:rsid w:val="00DE53EC"/>
    <w:rsid w:val="00DE7F9F"/>
    <w:rsid w:val="00E034F1"/>
    <w:rsid w:val="00E10711"/>
    <w:rsid w:val="00E172FF"/>
    <w:rsid w:val="00E20DB9"/>
    <w:rsid w:val="00E21BC9"/>
    <w:rsid w:val="00E2373E"/>
    <w:rsid w:val="00E31D3A"/>
    <w:rsid w:val="00E31D65"/>
    <w:rsid w:val="00E41666"/>
    <w:rsid w:val="00E4166E"/>
    <w:rsid w:val="00E47B24"/>
    <w:rsid w:val="00E52B86"/>
    <w:rsid w:val="00E62F1A"/>
    <w:rsid w:val="00E62F21"/>
    <w:rsid w:val="00E64B3C"/>
    <w:rsid w:val="00E6603B"/>
    <w:rsid w:val="00E719D4"/>
    <w:rsid w:val="00E7613D"/>
    <w:rsid w:val="00E8502F"/>
    <w:rsid w:val="00E86112"/>
    <w:rsid w:val="00E873FC"/>
    <w:rsid w:val="00E90FD5"/>
    <w:rsid w:val="00E9705D"/>
    <w:rsid w:val="00EA087D"/>
    <w:rsid w:val="00EA212A"/>
    <w:rsid w:val="00EB1942"/>
    <w:rsid w:val="00EB27CC"/>
    <w:rsid w:val="00EC2D53"/>
    <w:rsid w:val="00EC4AC9"/>
    <w:rsid w:val="00EC5AF5"/>
    <w:rsid w:val="00ED057A"/>
    <w:rsid w:val="00ED2FDF"/>
    <w:rsid w:val="00ED40B3"/>
    <w:rsid w:val="00ED576A"/>
    <w:rsid w:val="00ED75B5"/>
    <w:rsid w:val="00EE157E"/>
    <w:rsid w:val="00EE19F6"/>
    <w:rsid w:val="00EE3B37"/>
    <w:rsid w:val="00EE4FD6"/>
    <w:rsid w:val="00EE54AF"/>
    <w:rsid w:val="00EE75F1"/>
    <w:rsid w:val="00F00183"/>
    <w:rsid w:val="00F03ECB"/>
    <w:rsid w:val="00F05508"/>
    <w:rsid w:val="00F0652C"/>
    <w:rsid w:val="00F06B6F"/>
    <w:rsid w:val="00F10BA7"/>
    <w:rsid w:val="00F12F15"/>
    <w:rsid w:val="00F23C2A"/>
    <w:rsid w:val="00F23D4B"/>
    <w:rsid w:val="00F3098C"/>
    <w:rsid w:val="00F3144E"/>
    <w:rsid w:val="00F3647B"/>
    <w:rsid w:val="00F36578"/>
    <w:rsid w:val="00F42A82"/>
    <w:rsid w:val="00F42CF9"/>
    <w:rsid w:val="00F45363"/>
    <w:rsid w:val="00F4556F"/>
    <w:rsid w:val="00F50C26"/>
    <w:rsid w:val="00F52C51"/>
    <w:rsid w:val="00F536B7"/>
    <w:rsid w:val="00F55087"/>
    <w:rsid w:val="00F5672A"/>
    <w:rsid w:val="00F56817"/>
    <w:rsid w:val="00F621BE"/>
    <w:rsid w:val="00F624A4"/>
    <w:rsid w:val="00F637FF"/>
    <w:rsid w:val="00F65C00"/>
    <w:rsid w:val="00F65D75"/>
    <w:rsid w:val="00F864A2"/>
    <w:rsid w:val="00F90590"/>
    <w:rsid w:val="00F92EF4"/>
    <w:rsid w:val="00F956DD"/>
    <w:rsid w:val="00FA2AA3"/>
    <w:rsid w:val="00FA47BE"/>
    <w:rsid w:val="00FA48E7"/>
    <w:rsid w:val="00FA622F"/>
    <w:rsid w:val="00FB4BB6"/>
    <w:rsid w:val="00FC2C51"/>
    <w:rsid w:val="00FC3E9D"/>
    <w:rsid w:val="00FC4B52"/>
    <w:rsid w:val="00FC4D34"/>
    <w:rsid w:val="00FD1035"/>
    <w:rsid w:val="00FD1224"/>
    <w:rsid w:val="00FD1277"/>
    <w:rsid w:val="00FD321D"/>
    <w:rsid w:val="00FD5B55"/>
    <w:rsid w:val="00FD7F69"/>
    <w:rsid w:val="00FE2D62"/>
    <w:rsid w:val="00FE2E6F"/>
    <w:rsid w:val="00FE52EF"/>
    <w:rsid w:val="00FE5309"/>
    <w:rsid w:val="00FF4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A28718"/>
  <w15:docId w15:val="{95E177B9-E0C1-4941-8FC8-98802646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40" w:line="230" w:lineRule="atLeast"/>
      <w:jc w:val="both"/>
    </w:pPr>
    <w:rPr>
      <w:rFonts w:ascii="Arial" w:hAnsi="Arial"/>
      <w:lang w:val="en-GB"/>
    </w:rPr>
  </w:style>
  <w:style w:type="paragraph" w:styleId="Heading1">
    <w:name w:val="heading 1"/>
    <w:basedOn w:val="Normal"/>
    <w:next w:val="Normal"/>
    <w:qFormat/>
    <w:rsid w:val="002A4AA8"/>
    <w:pPr>
      <w:keepNext/>
      <w:tabs>
        <w:tab w:val="left" w:pos="400"/>
        <w:tab w:val="left" w:pos="560"/>
      </w:tabs>
      <w:suppressAutoHyphens/>
      <w:spacing w:before="270" w:line="-270" w:lineRule="auto"/>
      <w:jc w:val="left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pPr>
      <w:tabs>
        <w:tab w:val="clear" w:pos="400"/>
        <w:tab w:val="clear" w:pos="560"/>
        <w:tab w:val="left" w:pos="540"/>
        <w:tab w:val="left" w:pos="700"/>
      </w:tabs>
      <w:spacing w:before="60" w:line="-250" w:lineRule="auto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pPr>
      <w:tabs>
        <w:tab w:val="clear" w:pos="400"/>
        <w:tab w:val="clear" w:pos="560"/>
        <w:tab w:val="left" w:pos="660"/>
        <w:tab w:val="left" w:pos="880"/>
      </w:tabs>
      <w:spacing w:before="60" w:line="-230" w:lineRule="auto"/>
      <w:outlineLvl w:val="2"/>
    </w:pPr>
    <w:rPr>
      <w:sz w:val="20"/>
    </w:rPr>
  </w:style>
  <w:style w:type="paragraph" w:styleId="Heading4">
    <w:name w:val="heading 4"/>
    <w:basedOn w:val="Heading3"/>
    <w:next w:val="Normal"/>
    <w:qFormat/>
    <w:pPr>
      <w:tabs>
        <w:tab w:val="clear" w:pos="660"/>
        <w:tab w:val="clear" w:pos="880"/>
        <w:tab w:val="left" w:pos="940"/>
        <w:tab w:val="left" w:pos="1140"/>
        <w:tab w:val="left" w:pos="1360"/>
      </w:tabs>
      <w:outlineLvl w:val="3"/>
    </w:pPr>
  </w:style>
  <w:style w:type="paragraph" w:styleId="Heading5">
    <w:name w:val="heading 5"/>
    <w:basedOn w:val="Heading4"/>
    <w:next w:val="Normal"/>
    <w:qFormat/>
    <w:pPr>
      <w:tabs>
        <w:tab w:val="clear" w:pos="940"/>
        <w:tab w:val="clear" w:pos="1140"/>
        <w:tab w:val="clear" w:pos="1360"/>
        <w:tab w:val="left" w:pos="1080"/>
      </w:tabs>
      <w:outlineLvl w:val="4"/>
    </w:pPr>
  </w:style>
  <w:style w:type="paragraph" w:styleId="Heading6">
    <w:name w:val="heading 6"/>
    <w:basedOn w:val="Heading5"/>
    <w:next w:val="Normal"/>
    <w:qFormat/>
    <w:pPr>
      <w:tabs>
        <w:tab w:val="clear" w:pos="1080"/>
        <w:tab w:val="left" w:pos="1440"/>
      </w:tabs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tabs>
        <w:tab w:val="clear" w:pos="1440"/>
        <w:tab w:val="left" w:pos="1800"/>
      </w:tabs>
      <w:outlineLvl w:val="7"/>
    </w:pPr>
  </w:style>
  <w:style w:type="paragraph" w:styleId="Heading9">
    <w:name w:val="heading 9"/>
    <w:basedOn w:val="Heading6"/>
    <w:next w:val="Normal"/>
    <w:qFormat/>
    <w:pPr>
      <w:tabs>
        <w:tab w:val="clear" w:pos="1440"/>
        <w:tab w:val="left" w:pos="1800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">
    <w:name w:val="a2"/>
    <w:basedOn w:val="Heading2"/>
    <w:next w:val="Normal"/>
    <w:pPr>
      <w:tabs>
        <w:tab w:val="clear" w:pos="540"/>
        <w:tab w:val="clear" w:pos="700"/>
        <w:tab w:val="left" w:pos="500"/>
        <w:tab w:val="left" w:pos="720"/>
      </w:tabs>
      <w:spacing w:before="270" w:line="270" w:lineRule="exact"/>
    </w:pPr>
    <w:rPr>
      <w:sz w:val="24"/>
    </w:rPr>
  </w:style>
  <w:style w:type="paragraph" w:customStyle="1" w:styleId="a3">
    <w:name w:val="a3"/>
    <w:basedOn w:val="Heading3"/>
    <w:next w:val="Normal"/>
    <w:pPr>
      <w:tabs>
        <w:tab w:val="clear" w:pos="660"/>
        <w:tab w:val="left" w:pos="640"/>
      </w:tabs>
      <w:spacing w:line="250" w:lineRule="exact"/>
    </w:pPr>
    <w:rPr>
      <w:sz w:val="22"/>
    </w:rPr>
  </w:style>
  <w:style w:type="paragraph" w:customStyle="1" w:styleId="a4">
    <w:name w:val="a4"/>
    <w:basedOn w:val="Heading4"/>
    <w:next w:val="Normal"/>
    <w:pPr>
      <w:tabs>
        <w:tab w:val="clear" w:pos="940"/>
        <w:tab w:val="clear" w:pos="1140"/>
        <w:tab w:val="clear" w:pos="1360"/>
        <w:tab w:val="left" w:pos="879"/>
        <w:tab w:val="left" w:pos="1060"/>
      </w:tabs>
      <w:spacing w:line="230" w:lineRule="exact"/>
    </w:pPr>
  </w:style>
  <w:style w:type="paragraph" w:customStyle="1" w:styleId="a5">
    <w:name w:val="a5"/>
    <w:basedOn w:val="Heading5"/>
    <w:next w:val="Normal"/>
    <w:pPr>
      <w:tabs>
        <w:tab w:val="clear" w:pos="1080"/>
        <w:tab w:val="left" w:pos="1140"/>
        <w:tab w:val="left" w:pos="1360"/>
      </w:tabs>
      <w:spacing w:line="230" w:lineRule="exact"/>
    </w:pPr>
  </w:style>
  <w:style w:type="paragraph" w:customStyle="1" w:styleId="a6">
    <w:name w:val="a6"/>
    <w:basedOn w:val="Heading6"/>
    <w:next w:val="Normal"/>
    <w:pPr>
      <w:tabs>
        <w:tab w:val="clear" w:pos="1440"/>
        <w:tab w:val="left" w:pos="1140"/>
        <w:tab w:val="left" w:pos="1360"/>
      </w:tabs>
      <w:spacing w:line="230" w:lineRule="exact"/>
    </w:pPr>
  </w:style>
  <w:style w:type="paragraph" w:customStyle="1" w:styleId="ANNEX">
    <w:name w:val="ANNEX"/>
    <w:basedOn w:val="Normal"/>
    <w:next w:val="Normal"/>
    <w:pPr>
      <w:keepNext/>
      <w:pageBreakBefore/>
      <w:spacing w:after="760" w:line="-310" w:lineRule="auto"/>
      <w:jc w:val="center"/>
    </w:pPr>
    <w:rPr>
      <w:b/>
      <w:sz w:val="28"/>
    </w:rPr>
  </w:style>
  <w:style w:type="character" w:styleId="FootnoteReference">
    <w:name w:val="footnote reference"/>
    <w:basedOn w:val="DefaultParagraphFont"/>
    <w:semiHidden/>
    <w:rPr>
      <w:position w:val="6"/>
      <w:sz w:val="16"/>
      <w:vertAlign w:val="baseline"/>
    </w:rPr>
  </w:style>
  <w:style w:type="paragraph" w:customStyle="1" w:styleId="Bibliography1">
    <w:name w:val="Bibliography1"/>
    <w:basedOn w:val="Normal"/>
    <w:pPr>
      <w:tabs>
        <w:tab w:val="left" w:pos="660"/>
      </w:tabs>
      <w:ind w:left="658" w:hanging="658"/>
    </w:pPr>
  </w:style>
  <w:style w:type="paragraph" w:styleId="BodyText">
    <w:name w:val="Body Text"/>
    <w:basedOn w:val="Normal"/>
    <w:semiHidden/>
    <w:pPr>
      <w:spacing w:before="60" w:after="60" w:line="210" w:lineRule="atLeast"/>
    </w:pPr>
    <w:rPr>
      <w:sz w:val="18"/>
    </w:rPr>
  </w:style>
  <w:style w:type="paragraph" w:styleId="BodyText2">
    <w:name w:val="Body Text 2"/>
    <w:basedOn w:val="Normal"/>
    <w:semiHidden/>
    <w:pPr>
      <w:spacing w:before="60" w:after="60" w:line="190" w:lineRule="atLeast"/>
    </w:pPr>
    <w:rPr>
      <w:sz w:val="16"/>
    </w:rPr>
  </w:style>
  <w:style w:type="paragraph" w:styleId="BodyText3">
    <w:name w:val="Body Text 3"/>
    <w:basedOn w:val="Normal"/>
    <w:semiHidden/>
    <w:pPr>
      <w:spacing w:before="60" w:after="60" w:line="170" w:lineRule="atLeast"/>
    </w:pPr>
    <w:rPr>
      <w:sz w:val="14"/>
    </w:rPr>
  </w:style>
  <w:style w:type="paragraph" w:customStyle="1" w:styleId="Definition">
    <w:name w:val="Definition"/>
    <w:basedOn w:val="Normal"/>
    <w:next w:val="Normal"/>
  </w:style>
  <w:style w:type="character" w:customStyle="1" w:styleId="Defterms">
    <w:name w:val="Defterms"/>
    <w:basedOn w:val="DefaultParagraphFont"/>
    <w:rPr>
      <w:color w:val="auto"/>
    </w:rPr>
  </w:style>
  <w:style w:type="paragraph" w:styleId="Header">
    <w:name w:val="header"/>
    <w:basedOn w:val="Normal"/>
    <w:link w:val="HeaderChar"/>
    <w:uiPriority w:val="99"/>
    <w:pPr>
      <w:spacing w:after="740" w:line="-220" w:lineRule="auto"/>
    </w:pPr>
    <w:rPr>
      <w:b/>
      <w:sz w:val="22"/>
    </w:rPr>
  </w:style>
  <w:style w:type="paragraph" w:customStyle="1" w:styleId="Example">
    <w:name w:val="Example"/>
    <w:basedOn w:val="Normal"/>
    <w:next w:val="Normal"/>
    <w:pPr>
      <w:tabs>
        <w:tab w:val="left" w:pos="1360"/>
      </w:tabs>
      <w:spacing w:line="210" w:lineRule="atLeast"/>
    </w:pPr>
    <w:rPr>
      <w:sz w:val="18"/>
    </w:rPr>
  </w:style>
  <w:style w:type="paragraph" w:customStyle="1" w:styleId="Figurefootnote">
    <w:name w:val="Figure footnote"/>
    <w:basedOn w:val="Normal"/>
    <w:pPr>
      <w:keepNext/>
      <w:tabs>
        <w:tab w:val="left" w:pos="340"/>
      </w:tabs>
      <w:spacing w:after="60" w:line="210" w:lineRule="atLeast"/>
    </w:pPr>
    <w:rPr>
      <w:sz w:val="18"/>
    </w:rPr>
  </w:style>
  <w:style w:type="paragraph" w:customStyle="1" w:styleId="Figuretitle">
    <w:name w:val="Figure title"/>
    <w:basedOn w:val="Normal"/>
    <w:next w:val="Normal"/>
    <w:pPr>
      <w:suppressAutoHyphens/>
      <w:spacing w:before="220" w:after="220"/>
      <w:jc w:val="center"/>
    </w:pPr>
    <w:rPr>
      <w:b/>
    </w:rPr>
  </w:style>
  <w:style w:type="paragraph" w:customStyle="1" w:styleId="Foreword">
    <w:name w:val="Foreword"/>
    <w:basedOn w:val="Normal"/>
    <w:next w:val="Normal"/>
    <w:rPr>
      <w:color w:val="0000FF"/>
    </w:rPr>
  </w:style>
  <w:style w:type="paragraph" w:customStyle="1" w:styleId="Formula">
    <w:name w:val="Formula"/>
    <w:basedOn w:val="Normal"/>
    <w:next w:val="Normal"/>
    <w:pPr>
      <w:tabs>
        <w:tab w:val="right" w:pos="9752"/>
      </w:tabs>
      <w:spacing w:after="220"/>
      <w:ind w:left="403"/>
      <w:jc w:val="left"/>
    </w:pPr>
  </w:style>
  <w:style w:type="paragraph" w:styleId="Index1">
    <w:name w:val="index 1"/>
    <w:basedOn w:val="Normal"/>
    <w:semiHidden/>
    <w:pPr>
      <w:spacing w:after="0" w:line="210" w:lineRule="atLeast"/>
      <w:ind w:left="340" w:hanging="340"/>
      <w:jc w:val="left"/>
    </w:pPr>
    <w:rPr>
      <w:b/>
      <w:sz w:val="18"/>
    </w:rPr>
  </w:style>
  <w:style w:type="paragraph" w:customStyle="1" w:styleId="Introduction">
    <w:name w:val="Introduction"/>
    <w:basedOn w:val="Normal"/>
    <w:next w:val="Normal"/>
    <w:pPr>
      <w:keepNext/>
      <w:pageBreakBefore/>
      <w:tabs>
        <w:tab w:val="left" w:pos="400"/>
      </w:tabs>
      <w:suppressAutoHyphens/>
      <w:spacing w:before="960" w:after="310" w:line="310" w:lineRule="exact"/>
      <w:jc w:val="left"/>
    </w:pPr>
    <w:rPr>
      <w:b/>
      <w:sz w:val="28"/>
    </w:rPr>
  </w:style>
  <w:style w:type="paragraph" w:styleId="ListNumber">
    <w:name w:val="List Number"/>
    <w:basedOn w:val="Normal"/>
    <w:semiHidden/>
    <w:pPr>
      <w:tabs>
        <w:tab w:val="left" w:pos="400"/>
      </w:tabs>
      <w:ind w:left="400" w:hanging="400"/>
    </w:pPr>
  </w:style>
  <w:style w:type="paragraph" w:styleId="ListNumber2">
    <w:name w:val="List Number 2"/>
    <w:basedOn w:val="Normal"/>
    <w:semiHidden/>
    <w:pPr>
      <w:tabs>
        <w:tab w:val="left" w:pos="800"/>
      </w:tabs>
      <w:ind w:left="800" w:hanging="400"/>
    </w:pPr>
  </w:style>
  <w:style w:type="paragraph" w:styleId="ListNumber3">
    <w:name w:val="List Number 3"/>
    <w:basedOn w:val="Normal"/>
    <w:semiHidden/>
    <w:pPr>
      <w:tabs>
        <w:tab w:val="left" w:pos="1200"/>
      </w:tabs>
      <w:ind w:left="1200" w:hanging="400"/>
    </w:pPr>
  </w:style>
  <w:style w:type="paragraph" w:styleId="ListNumber4">
    <w:name w:val="List Number 4"/>
    <w:basedOn w:val="Normal"/>
    <w:semiHidden/>
    <w:pPr>
      <w:tabs>
        <w:tab w:val="left" w:pos="1600"/>
      </w:tabs>
      <w:ind w:left="1600" w:hanging="400"/>
    </w:pPr>
  </w:style>
  <w:style w:type="paragraph" w:styleId="ListContinue">
    <w:name w:val="List Continue"/>
    <w:basedOn w:val="Normal"/>
    <w:semiHidden/>
    <w:pPr>
      <w:tabs>
        <w:tab w:val="left" w:pos="400"/>
      </w:tabs>
      <w:ind w:left="400" w:hanging="400"/>
    </w:pPr>
  </w:style>
  <w:style w:type="paragraph" w:styleId="ListContinue2">
    <w:name w:val="List Continue 2"/>
    <w:basedOn w:val="ListContinue"/>
    <w:semiHidden/>
    <w:pPr>
      <w:tabs>
        <w:tab w:val="clear" w:pos="400"/>
        <w:tab w:val="left" w:pos="800"/>
      </w:tabs>
      <w:ind w:left="800"/>
    </w:pPr>
  </w:style>
  <w:style w:type="paragraph" w:styleId="ListContinue3">
    <w:name w:val="List Continue 3"/>
    <w:basedOn w:val="ListContinue"/>
    <w:semiHidden/>
    <w:pPr>
      <w:tabs>
        <w:tab w:val="clear" w:pos="400"/>
        <w:tab w:val="left" w:pos="1200"/>
      </w:tabs>
      <w:ind w:left="1200"/>
    </w:pPr>
  </w:style>
  <w:style w:type="paragraph" w:styleId="ListContinue4">
    <w:name w:val="List Continue 4"/>
    <w:basedOn w:val="ListContinue"/>
    <w:semiHidden/>
    <w:pPr>
      <w:tabs>
        <w:tab w:val="clear" w:pos="400"/>
        <w:tab w:val="left" w:pos="1600"/>
      </w:tabs>
      <w:ind w:left="1600"/>
    </w:pPr>
  </w:style>
  <w:style w:type="paragraph" w:customStyle="1" w:styleId="Note">
    <w:name w:val="Note"/>
    <w:basedOn w:val="Normal"/>
    <w:next w:val="Normal"/>
    <w:pPr>
      <w:tabs>
        <w:tab w:val="left" w:pos="960"/>
      </w:tabs>
      <w:spacing w:line="210" w:lineRule="atLeast"/>
    </w:pPr>
    <w:rPr>
      <w:sz w:val="18"/>
    </w:rPr>
  </w:style>
  <w:style w:type="paragraph" w:styleId="FootnoteText">
    <w:name w:val="footnote text"/>
    <w:basedOn w:val="Normal"/>
    <w:semiHidden/>
    <w:pPr>
      <w:tabs>
        <w:tab w:val="left" w:pos="340"/>
      </w:tabs>
      <w:spacing w:after="120" w:line="210" w:lineRule="atLeast"/>
    </w:pPr>
    <w:rPr>
      <w:sz w:val="18"/>
    </w:rPr>
  </w:style>
  <w:style w:type="character" w:styleId="PageNumber">
    <w:name w:val="page number"/>
    <w:basedOn w:val="DefaultParagraphFont"/>
    <w:semiHidden/>
  </w:style>
  <w:style w:type="paragraph" w:customStyle="1" w:styleId="p2">
    <w:name w:val="p2"/>
    <w:basedOn w:val="Normal"/>
    <w:next w:val="Normal"/>
    <w:pPr>
      <w:tabs>
        <w:tab w:val="left" w:pos="560"/>
      </w:tabs>
    </w:pPr>
  </w:style>
  <w:style w:type="paragraph" w:customStyle="1" w:styleId="p3">
    <w:name w:val="p3"/>
    <w:basedOn w:val="Normal"/>
    <w:next w:val="Normal"/>
    <w:pPr>
      <w:tabs>
        <w:tab w:val="left" w:pos="720"/>
      </w:tabs>
    </w:pPr>
  </w:style>
  <w:style w:type="paragraph" w:customStyle="1" w:styleId="p4">
    <w:name w:val="p4"/>
    <w:basedOn w:val="Normal"/>
    <w:next w:val="Normal"/>
    <w:pPr>
      <w:tabs>
        <w:tab w:val="left" w:pos="1100"/>
      </w:tabs>
    </w:pPr>
  </w:style>
  <w:style w:type="paragraph" w:customStyle="1" w:styleId="p5">
    <w:name w:val="p5"/>
    <w:basedOn w:val="Normal"/>
    <w:next w:val="Normal"/>
    <w:pPr>
      <w:tabs>
        <w:tab w:val="left" w:pos="1100"/>
      </w:tabs>
    </w:pPr>
  </w:style>
  <w:style w:type="paragraph" w:customStyle="1" w:styleId="p6">
    <w:name w:val="p6"/>
    <w:basedOn w:val="Normal"/>
    <w:next w:val="Normal"/>
    <w:pPr>
      <w:tabs>
        <w:tab w:val="left" w:pos="1440"/>
      </w:tabs>
    </w:pPr>
  </w:style>
  <w:style w:type="paragraph" w:styleId="Footer">
    <w:name w:val="footer"/>
    <w:basedOn w:val="Normal"/>
    <w:link w:val="FooterChar"/>
    <w:uiPriority w:val="99"/>
    <w:pPr>
      <w:spacing w:after="0" w:line="-220" w:lineRule="auto"/>
    </w:pPr>
  </w:style>
  <w:style w:type="paragraph" w:customStyle="1" w:styleId="RefNorm">
    <w:name w:val="RefNorm"/>
    <w:basedOn w:val="Normal"/>
    <w:next w:val="Normal"/>
  </w:style>
  <w:style w:type="paragraph" w:customStyle="1" w:styleId="Special">
    <w:name w:val="Special"/>
    <w:basedOn w:val="Normal"/>
    <w:next w:val="Normal"/>
  </w:style>
  <w:style w:type="paragraph" w:customStyle="1" w:styleId="Tablefootnote">
    <w:name w:val="Table footnote"/>
    <w:basedOn w:val="Normal"/>
    <w:pPr>
      <w:tabs>
        <w:tab w:val="left" w:pos="340"/>
      </w:tabs>
      <w:spacing w:before="60" w:after="60" w:line="190" w:lineRule="atLeast"/>
    </w:pPr>
    <w:rPr>
      <w:sz w:val="16"/>
    </w:rPr>
  </w:style>
  <w:style w:type="paragraph" w:customStyle="1" w:styleId="Tabletitle">
    <w:name w:val="Table title"/>
    <w:basedOn w:val="Normal"/>
    <w:next w:val="Normal"/>
    <w:pPr>
      <w:keepNext/>
      <w:suppressAutoHyphens/>
      <w:spacing w:before="120" w:after="120" w:line="-230" w:lineRule="auto"/>
      <w:jc w:val="center"/>
    </w:pPr>
    <w:rPr>
      <w:b/>
    </w:rPr>
  </w:style>
  <w:style w:type="character" w:customStyle="1" w:styleId="TableFootNoteXref">
    <w:name w:val="TableFootNoteXref"/>
    <w:rPr>
      <w:noProof/>
      <w:position w:val="6"/>
      <w:sz w:val="14"/>
      <w:lang w:val="fr-FR"/>
    </w:rPr>
  </w:style>
  <w:style w:type="paragraph" w:customStyle="1" w:styleId="Terms">
    <w:name w:val="Term(s)"/>
    <w:basedOn w:val="Normal"/>
    <w:next w:val="Definition"/>
    <w:pPr>
      <w:keepNext/>
      <w:suppressAutoHyphens/>
      <w:spacing w:after="0"/>
      <w:jc w:val="left"/>
    </w:pPr>
    <w:rPr>
      <w:b/>
    </w:rPr>
  </w:style>
  <w:style w:type="paragraph" w:customStyle="1" w:styleId="TermNum">
    <w:name w:val="TermNum"/>
    <w:basedOn w:val="Normal"/>
    <w:next w:val="Terms"/>
    <w:pPr>
      <w:keepNext/>
      <w:spacing w:after="0"/>
    </w:pPr>
    <w:rPr>
      <w:b/>
    </w:rPr>
  </w:style>
  <w:style w:type="paragraph" w:styleId="IndexHeading">
    <w:name w:val="index heading"/>
    <w:basedOn w:val="Normal"/>
    <w:next w:val="Index1"/>
    <w:semiHidden/>
    <w:pPr>
      <w:keepNext/>
      <w:spacing w:before="480" w:after="210"/>
      <w:jc w:val="center"/>
    </w:pPr>
  </w:style>
  <w:style w:type="paragraph" w:styleId="TOC1">
    <w:name w:val="toc 1"/>
    <w:basedOn w:val="Normal"/>
    <w:next w:val="Normal"/>
    <w:uiPriority w:val="39"/>
    <w:pPr>
      <w:tabs>
        <w:tab w:val="left" w:pos="720"/>
        <w:tab w:val="right" w:leader="dot" w:pos="9752"/>
      </w:tabs>
      <w:suppressAutoHyphens/>
      <w:spacing w:before="120" w:after="0"/>
      <w:ind w:left="720" w:right="500" w:hanging="720"/>
      <w:jc w:val="left"/>
    </w:pPr>
    <w:rPr>
      <w:b/>
      <w:noProof/>
    </w:rPr>
  </w:style>
  <w:style w:type="paragraph" w:styleId="TOC2">
    <w:name w:val="toc 2"/>
    <w:basedOn w:val="TOC1"/>
    <w:next w:val="Normal"/>
    <w:uiPriority w:val="39"/>
    <w:pPr>
      <w:spacing w:before="0"/>
    </w:pPr>
  </w:style>
  <w:style w:type="paragraph" w:styleId="TOC3">
    <w:name w:val="toc 3"/>
    <w:basedOn w:val="TOC2"/>
    <w:next w:val="Normal"/>
    <w:uiPriority w:val="39"/>
  </w:style>
  <w:style w:type="paragraph" w:styleId="TOC4">
    <w:name w:val="toc 4"/>
    <w:basedOn w:val="TOC2"/>
    <w:next w:val="Normal"/>
    <w:semiHidden/>
    <w:pPr>
      <w:tabs>
        <w:tab w:val="clear" w:pos="720"/>
        <w:tab w:val="left" w:pos="1140"/>
      </w:tabs>
      <w:ind w:left="1140" w:hanging="1140"/>
    </w:pPr>
    <w:rPr>
      <w:noProof w:val="0"/>
    </w:rPr>
  </w:style>
  <w:style w:type="paragraph" w:styleId="TOC5">
    <w:name w:val="toc 5"/>
    <w:basedOn w:val="TOC4"/>
    <w:next w:val="Normal"/>
    <w:semiHidden/>
  </w:style>
  <w:style w:type="paragraph" w:styleId="TOC6">
    <w:name w:val="toc 6"/>
    <w:basedOn w:val="TOC4"/>
    <w:next w:val="Normal"/>
    <w:semiHidden/>
    <w:pPr>
      <w:tabs>
        <w:tab w:val="clear" w:pos="1140"/>
        <w:tab w:val="left" w:pos="1440"/>
      </w:tabs>
      <w:ind w:left="1440" w:hanging="1440"/>
    </w:pPr>
  </w:style>
  <w:style w:type="paragraph" w:styleId="TOC9">
    <w:name w:val="toc 9"/>
    <w:basedOn w:val="TOC1"/>
    <w:next w:val="Normal"/>
    <w:semiHidden/>
    <w:pPr>
      <w:tabs>
        <w:tab w:val="clear" w:pos="720"/>
      </w:tabs>
      <w:ind w:left="0" w:firstLine="0"/>
    </w:pPr>
  </w:style>
  <w:style w:type="paragraph" w:customStyle="1" w:styleId="zzBiblio">
    <w:name w:val="zzBiblio"/>
    <w:basedOn w:val="Normal"/>
    <w:next w:val="Bibliography1"/>
    <w:pPr>
      <w:pageBreakBefore/>
      <w:spacing w:after="760" w:line="-310" w:lineRule="auto"/>
      <w:jc w:val="center"/>
    </w:pPr>
    <w:rPr>
      <w:b/>
      <w:sz w:val="28"/>
    </w:rPr>
  </w:style>
  <w:style w:type="paragraph" w:customStyle="1" w:styleId="zzContents">
    <w:name w:val="zzContents"/>
    <w:basedOn w:val="Introduction"/>
    <w:next w:val="TOC1"/>
  </w:style>
  <w:style w:type="paragraph" w:customStyle="1" w:styleId="zzCopyright">
    <w:name w:val="zzCopyright"/>
    <w:basedOn w:val="Normal"/>
    <w:next w:val="Normal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  <w:rPr>
      <w:color w:val="0000FF"/>
    </w:rPr>
  </w:style>
  <w:style w:type="paragraph" w:customStyle="1" w:styleId="zzCover">
    <w:name w:val="zzCover"/>
    <w:basedOn w:val="Normal"/>
    <w:pPr>
      <w:spacing w:after="220"/>
      <w:jc w:val="right"/>
    </w:pPr>
    <w:rPr>
      <w:b/>
      <w:color w:val="000000"/>
      <w:sz w:val="24"/>
    </w:rPr>
  </w:style>
  <w:style w:type="paragraph" w:customStyle="1" w:styleId="zzForeword">
    <w:name w:val="zzForeword"/>
    <w:basedOn w:val="Introduction"/>
    <w:next w:val="Normal"/>
    <w:pPr>
      <w:tabs>
        <w:tab w:val="clear" w:pos="400"/>
      </w:tabs>
    </w:pPr>
    <w:rPr>
      <w:color w:val="0000FF"/>
    </w:rPr>
  </w:style>
  <w:style w:type="paragraph" w:customStyle="1" w:styleId="zzHelp">
    <w:name w:val="zzHelp"/>
    <w:basedOn w:val="Normal"/>
    <w:rPr>
      <w:color w:val="008000"/>
    </w:rPr>
  </w:style>
  <w:style w:type="paragraph" w:customStyle="1" w:styleId="zzIndex">
    <w:name w:val="zzIndex"/>
    <w:basedOn w:val="zzBiblio"/>
    <w:next w:val="IndexHeading"/>
    <w:pPr>
      <w:spacing w:line="310" w:lineRule="exact"/>
    </w:pPr>
  </w:style>
  <w:style w:type="paragraph" w:customStyle="1" w:styleId="zzSTDTitle">
    <w:name w:val="zzSTDTitle"/>
    <w:basedOn w:val="Normal"/>
    <w:next w:val="Normal"/>
    <w:pPr>
      <w:suppressAutoHyphens/>
      <w:spacing w:before="400" w:after="760" w:line="-350" w:lineRule="auto"/>
      <w:jc w:val="left"/>
    </w:pPr>
    <w:rPr>
      <w:b/>
      <w:color w:val="0000FF"/>
      <w:sz w:val="32"/>
    </w:rPr>
  </w:style>
  <w:style w:type="character" w:customStyle="1" w:styleId="ExtXref">
    <w:name w:val="ExtXref"/>
    <w:basedOn w:val="DefaultParagraphFont"/>
    <w:rPr>
      <w:color w:val="auto"/>
    </w:rPr>
  </w:style>
  <w:style w:type="paragraph" w:customStyle="1" w:styleId="BodyText4">
    <w:name w:val="Body Text 4"/>
    <w:basedOn w:val="Normal"/>
    <w:pPr>
      <w:spacing w:before="60" w:after="60"/>
    </w:pPr>
  </w:style>
  <w:style w:type="paragraph" w:customStyle="1" w:styleId="dl">
    <w:name w:val="dl"/>
    <w:basedOn w:val="Normal"/>
    <w:pPr>
      <w:ind w:left="800" w:hanging="400"/>
    </w:pPr>
  </w:style>
  <w:style w:type="character" w:customStyle="1" w:styleId="MTEquationSection">
    <w:name w:val="MTEquationSection"/>
    <w:basedOn w:val="DefaultParagraphFont"/>
    <w:rPr>
      <w:vanish/>
      <w:color w:val="FF0000"/>
    </w:rPr>
  </w:style>
  <w:style w:type="paragraph" w:customStyle="1" w:styleId="Tabletext9">
    <w:name w:val="Table text (9)"/>
    <w:basedOn w:val="Normal"/>
    <w:pPr>
      <w:spacing w:before="60" w:after="60" w:line="210" w:lineRule="atLeast"/>
    </w:pPr>
    <w:rPr>
      <w:sz w:val="18"/>
    </w:r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abletext8">
    <w:name w:val="Table text (8)"/>
    <w:basedOn w:val="Tabletext9"/>
    <w:pPr>
      <w:spacing w:line="190" w:lineRule="atLeast"/>
    </w:pPr>
    <w:rPr>
      <w:sz w:val="16"/>
    </w:rPr>
  </w:style>
  <w:style w:type="paragraph" w:customStyle="1" w:styleId="Tabletext7">
    <w:name w:val="Table text (7)"/>
    <w:basedOn w:val="Tabletext9"/>
    <w:pPr>
      <w:spacing w:line="170" w:lineRule="atLeast"/>
    </w:pPr>
    <w:rPr>
      <w:sz w:val="14"/>
    </w:rPr>
  </w:style>
  <w:style w:type="paragraph" w:customStyle="1" w:styleId="Tabletext10">
    <w:name w:val="Table text (10)"/>
    <w:basedOn w:val="Tabletext9"/>
    <w:pPr>
      <w:spacing w:line="230" w:lineRule="atLeast"/>
    </w:pPr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23626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  <w:lang w:val="en-MY" w:eastAsia="en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28B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F594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25216C"/>
    <w:rPr>
      <w:rFonts w:ascii="Arial" w:hAnsi="Arial"/>
      <w:b/>
      <w:sz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63D12"/>
    <w:rPr>
      <w:rFonts w:ascii="Arial" w:hAnsi="Arial"/>
      <w:b/>
      <w:sz w:val="22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690B9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90B91"/>
    <w:rPr>
      <w:rFonts w:ascii="Arial" w:hAnsi="Arial"/>
      <w:lang w:val="en-GB"/>
    </w:rPr>
  </w:style>
  <w:style w:type="paragraph" w:customStyle="1" w:styleId="paragraphsub">
    <w:name w:val="paragraph(sub)"/>
    <w:aliases w:val="aa"/>
    <w:basedOn w:val="Normal"/>
    <w:rsid w:val="008A45BA"/>
    <w:pPr>
      <w:tabs>
        <w:tab w:val="right" w:pos="1985"/>
      </w:tabs>
      <w:spacing w:before="40" w:after="0" w:line="260" w:lineRule="atLeast"/>
      <w:ind w:left="2098" w:hanging="2098"/>
      <w:jc w:val="left"/>
    </w:pPr>
    <w:rPr>
      <w:rFonts w:ascii="Times New Roman" w:hAnsi="Times New Roman"/>
      <w:sz w:val="22"/>
      <w:szCs w:val="24"/>
      <w:lang w:val="en-AU" w:eastAsia="en-AU"/>
    </w:rPr>
  </w:style>
  <w:style w:type="paragraph" w:customStyle="1" w:styleId="paragraph">
    <w:name w:val="paragraph"/>
    <w:aliases w:val="a"/>
    <w:basedOn w:val="Normal"/>
    <w:rsid w:val="00D9411D"/>
    <w:pPr>
      <w:tabs>
        <w:tab w:val="right" w:pos="1531"/>
      </w:tabs>
      <w:spacing w:before="40" w:after="0" w:line="260" w:lineRule="atLeast"/>
      <w:ind w:left="1644" w:hanging="1644"/>
      <w:jc w:val="left"/>
    </w:pPr>
    <w:rPr>
      <w:rFonts w:ascii="Times New Roman" w:hAnsi="Times New Roman"/>
      <w:sz w:val="22"/>
      <w:szCs w:val="24"/>
      <w:lang w:val="en-AU"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B608FA"/>
    <w:pPr>
      <w:keepLines/>
      <w:tabs>
        <w:tab w:val="clear" w:pos="400"/>
        <w:tab w:val="clear" w:pos="560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615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56E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56EF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6EF"/>
    <w:rPr>
      <w:rFonts w:ascii="Arial" w:hAnsi="Arial"/>
      <w:b/>
      <w:bCs/>
      <w:lang w:val="en-GB"/>
    </w:rPr>
  </w:style>
  <w:style w:type="paragraph" w:customStyle="1" w:styleId="Standard">
    <w:name w:val="Standard"/>
    <w:rsid w:val="009C51D7"/>
    <w:pPr>
      <w:suppressAutoHyphens/>
      <w:autoSpaceDN w:val="0"/>
      <w:spacing w:after="240" w:line="230" w:lineRule="atLeast"/>
      <w:jc w:val="both"/>
      <w:textAlignment w:val="baseline"/>
    </w:pPr>
    <w:rPr>
      <w:rFonts w:ascii="Arial" w:hAnsi="Arial"/>
      <w:kern w:val="3"/>
      <w:lang w:val="en-GB"/>
    </w:rPr>
  </w:style>
  <w:style w:type="numbering" w:customStyle="1" w:styleId="WWNum4">
    <w:name w:val="WWNum4"/>
    <w:basedOn w:val="NoList"/>
    <w:rsid w:val="009C51D7"/>
    <w:pPr>
      <w:numPr>
        <w:numId w:val="1"/>
      </w:numPr>
    </w:pPr>
  </w:style>
  <w:style w:type="numbering" w:customStyle="1" w:styleId="WWNum10">
    <w:name w:val="WWNum10"/>
    <w:basedOn w:val="NoList"/>
    <w:rsid w:val="009C51D7"/>
    <w:pPr>
      <w:numPr>
        <w:numId w:val="8"/>
      </w:numPr>
    </w:pPr>
  </w:style>
  <w:style w:type="numbering" w:customStyle="1" w:styleId="WWNum50">
    <w:name w:val="WWNum50"/>
    <w:basedOn w:val="NoList"/>
    <w:rsid w:val="009C51D7"/>
    <w:pPr>
      <w:numPr>
        <w:numId w:val="2"/>
      </w:numPr>
    </w:pPr>
  </w:style>
  <w:style w:type="numbering" w:customStyle="1" w:styleId="WWNum41">
    <w:name w:val="WWNum41"/>
    <w:basedOn w:val="NoList"/>
    <w:rsid w:val="009C51D7"/>
    <w:pPr>
      <w:numPr>
        <w:numId w:val="3"/>
      </w:numPr>
    </w:pPr>
  </w:style>
  <w:style w:type="numbering" w:customStyle="1" w:styleId="WWNum43">
    <w:name w:val="WWNum43"/>
    <w:basedOn w:val="NoList"/>
    <w:rsid w:val="009C51D7"/>
    <w:pPr>
      <w:numPr>
        <w:numId w:val="4"/>
      </w:numPr>
    </w:pPr>
  </w:style>
  <w:style w:type="numbering" w:customStyle="1" w:styleId="WWNum44">
    <w:name w:val="WWNum44"/>
    <w:basedOn w:val="NoList"/>
    <w:rsid w:val="009C51D7"/>
    <w:pPr>
      <w:numPr>
        <w:numId w:val="5"/>
      </w:numPr>
    </w:pPr>
  </w:style>
  <w:style w:type="numbering" w:customStyle="1" w:styleId="WWNum47">
    <w:name w:val="WWNum47"/>
    <w:basedOn w:val="NoList"/>
    <w:rsid w:val="009C51D7"/>
    <w:pPr>
      <w:numPr>
        <w:numId w:val="6"/>
      </w:numPr>
    </w:pPr>
  </w:style>
  <w:style w:type="numbering" w:customStyle="1" w:styleId="WWNum49">
    <w:name w:val="WWNum49"/>
    <w:basedOn w:val="NoList"/>
    <w:rsid w:val="009C51D7"/>
    <w:pPr>
      <w:numPr>
        <w:numId w:val="7"/>
      </w:numPr>
    </w:pPr>
  </w:style>
  <w:style w:type="paragraph" w:customStyle="1" w:styleId="Default">
    <w:name w:val="Default"/>
    <w:rsid w:val="00113A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047EB9"/>
    <w:rPr>
      <w:rFonts w:ascii="Arial" w:hAnsi="Arial"/>
      <w:lang w:val="en-GB"/>
    </w:rPr>
  </w:style>
  <w:style w:type="paragraph" w:customStyle="1" w:styleId="SectionHeader">
    <w:name w:val="Section Header"/>
    <w:basedOn w:val="Normal"/>
    <w:rsid w:val="00047EB9"/>
    <w:pPr>
      <w:numPr>
        <w:numId w:val="11"/>
      </w:numPr>
      <w:tabs>
        <w:tab w:val="clear" w:pos="1080"/>
        <w:tab w:val="num" w:pos="720"/>
      </w:tabs>
      <w:spacing w:after="0" w:line="480" w:lineRule="auto"/>
      <w:ind w:left="720"/>
      <w:jc w:val="left"/>
    </w:pPr>
    <w:rPr>
      <w:rFonts w:cs="Arial"/>
      <w:b/>
      <w:caps/>
      <w:sz w:val="24"/>
      <w:szCs w:val="24"/>
      <w:lang w:val="en-US"/>
    </w:rPr>
  </w:style>
  <w:style w:type="paragraph" w:customStyle="1" w:styleId="Sub-SectionHeader">
    <w:name w:val="Sub-Section Header"/>
    <w:basedOn w:val="Normal"/>
    <w:rsid w:val="00047EB9"/>
    <w:pPr>
      <w:numPr>
        <w:ilvl w:val="1"/>
        <w:numId w:val="11"/>
      </w:numPr>
      <w:spacing w:after="0" w:line="480" w:lineRule="auto"/>
      <w:jc w:val="left"/>
    </w:pPr>
    <w:rPr>
      <w:rFonts w:cs="Arial"/>
      <w:b/>
      <w:sz w:val="24"/>
      <w:szCs w:val="24"/>
      <w:lang w:val="en-US"/>
    </w:rPr>
  </w:style>
  <w:style w:type="paragraph" w:customStyle="1" w:styleId="Sub-SubSectionHeader">
    <w:name w:val="Sub-Sub Section Header"/>
    <w:basedOn w:val="Sub-SectionHeader"/>
    <w:rsid w:val="00047EB9"/>
    <w:pPr>
      <w:numPr>
        <w:ilvl w:val="2"/>
      </w:numPr>
    </w:pPr>
    <w:rPr>
      <w:lang w:val="en-GB"/>
    </w:rPr>
  </w:style>
  <w:style w:type="paragraph" w:customStyle="1" w:styleId="Sub-sub-subsectionheader">
    <w:name w:val="Sub-sub-sub section header"/>
    <w:basedOn w:val="Normal"/>
    <w:rsid w:val="00047EB9"/>
    <w:pPr>
      <w:numPr>
        <w:ilvl w:val="3"/>
        <w:numId w:val="11"/>
      </w:numPr>
      <w:spacing w:after="0" w:line="240" w:lineRule="auto"/>
      <w:jc w:val="left"/>
    </w:pPr>
    <w:rPr>
      <w:rFonts w:ascii="Times New Roman" w:hAnsi="Times New Roman" w:cs="Angsana New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313E1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313E1"/>
    <w:rPr>
      <w:rFonts w:ascii="Arial" w:hAnsi="Arial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7313E1"/>
    <w:rPr>
      <w:vertAlign w:val="superscript"/>
    </w:rPr>
  </w:style>
  <w:style w:type="table" w:styleId="TableGrid">
    <w:name w:val="Table Grid"/>
    <w:basedOn w:val="TableNormal"/>
    <w:uiPriority w:val="59"/>
    <w:rsid w:val="00171572"/>
    <w:rPr>
      <w:rFonts w:asciiTheme="minorHAnsi" w:eastAsiaTheme="minorHAnsi" w:hAnsiTheme="minorHAnsi" w:cstheme="minorBidi"/>
      <w:sz w:val="22"/>
      <w:szCs w:val="22"/>
      <w:lang w:val="en-M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4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rd\basicen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AAE42-AA92-4F67-B936-C3A956459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basicen3</Template>
  <TotalTime>0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template for the development of ISO and ISO/IEC documents</vt:lpstr>
    </vt:vector>
  </TitlesOfParts>
  <Company>ISO</Company>
  <LinksUpToDate>false</LinksUpToDate>
  <CharactersWithSpaces>3541</CharactersWithSpaces>
  <SharedDoc>false</SharedDoc>
  <HLinks>
    <vt:vector size="138" baseType="variant">
      <vt:variant>
        <vt:i4>3080201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_Toc9996979</vt:lpwstr>
      </vt:variant>
      <vt:variant>
        <vt:i4>3080201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_Toc9996978</vt:lpwstr>
      </vt:variant>
      <vt:variant>
        <vt:i4>3080201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_Toc9996977</vt:lpwstr>
      </vt:variant>
      <vt:variant>
        <vt:i4>3080201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_Toc9996976</vt:lpwstr>
      </vt:variant>
      <vt:variant>
        <vt:i4>3080201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_Toc9996975</vt:lpwstr>
      </vt:variant>
      <vt:variant>
        <vt:i4>3080201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_Toc9996974</vt:lpwstr>
      </vt:variant>
      <vt:variant>
        <vt:i4>3080201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_Toc9996973</vt:lpwstr>
      </vt:variant>
      <vt:variant>
        <vt:i4>3080201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_Toc9996972</vt:lpwstr>
      </vt:variant>
      <vt:variant>
        <vt:i4>3080201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_Toc9996971</vt:lpwstr>
      </vt:variant>
      <vt:variant>
        <vt:i4>3080201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_Toc9996970</vt:lpwstr>
      </vt:variant>
      <vt:variant>
        <vt:i4>3014665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_Toc9996969</vt:lpwstr>
      </vt:variant>
      <vt:variant>
        <vt:i4>3014665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_Toc9996968</vt:lpwstr>
      </vt:variant>
      <vt:variant>
        <vt:i4>3014665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_Toc9996967</vt:lpwstr>
      </vt:variant>
      <vt:variant>
        <vt:i4>3014665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_Toc9996966</vt:lpwstr>
      </vt:variant>
      <vt:variant>
        <vt:i4>3014665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_Toc9996965</vt:lpwstr>
      </vt:variant>
      <vt:variant>
        <vt:i4>3014665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_Toc9996964</vt:lpwstr>
      </vt:variant>
      <vt:variant>
        <vt:i4>3014665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_Toc9996963</vt:lpwstr>
      </vt:variant>
      <vt:variant>
        <vt:i4>3014665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_Toc9996962</vt:lpwstr>
      </vt:variant>
      <vt:variant>
        <vt:i4>3014665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_Toc9996961</vt:lpwstr>
      </vt:variant>
      <vt:variant>
        <vt:i4>3014665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_Toc9996960</vt:lpwstr>
      </vt:variant>
      <vt:variant>
        <vt:i4>2949129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_Toc9996959</vt:lpwstr>
      </vt:variant>
      <vt:variant>
        <vt:i4>2949129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_Toc9996958</vt:lpwstr>
      </vt:variant>
      <vt:variant>
        <vt:i4>4390933</vt:i4>
      </vt:variant>
      <vt:variant>
        <vt:i4>23395</vt:i4>
      </vt:variant>
      <vt:variant>
        <vt:i4>1025</vt:i4>
      </vt:variant>
      <vt:variant>
        <vt:i4>1</vt:i4>
      </vt:variant>
      <vt:variant>
        <vt:lpwstr>b.wmf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template for the development of ISO and ISO/IEC documents</dc:title>
  <dc:creator>MDA13</dc:creator>
  <dc:description>Corrections additionnelles_x000d_
Claude_x000d_
2002-06-17</dc:description>
  <cp:lastModifiedBy>User-097</cp:lastModifiedBy>
  <cp:revision>2</cp:revision>
  <cp:lastPrinted>2016-09-20T02:49:00Z</cp:lastPrinted>
  <dcterms:created xsi:type="dcterms:W3CDTF">2022-01-10T01:51:00Z</dcterms:created>
  <dcterms:modified xsi:type="dcterms:W3CDTF">2022-01-10T01:51:00Z</dcterms:modified>
</cp:coreProperties>
</file>